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E18" w:rsidRPr="0098092F" w:rsidRDefault="00020E18" w:rsidP="00D721DE">
      <w:pPr>
        <w:jc w:val="center"/>
      </w:pPr>
      <w:r w:rsidRPr="0098092F">
        <w:t>Российская Федерация</w:t>
      </w:r>
    </w:p>
    <w:p w:rsidR="00020E18" w:rsidRPr="0098092F" w:rsidRDefault="00020E18" w:rsidP="00D721DE">
      <w:pPr>
        <w:jc w:val="center"/>
      </w:pPr>
      <w:r w:rsidRPr="0098092F">
        <w:t>Иркутская область Бодайбинский район</w:t>
      </w:r>
    </w:p>
    <w:p w:rsidR="00020E18" w:rsidRPr="0098092F" w:rsidRDefault="00020E18" w:rsidP="00D721DE">
      <w:pPr>
        <w:jc w:val="center"/>
      </w:pPr>
      <w:r w:rsidRPr="0098092F">
        <w:t>Муниципальное</w:t>
      </w:r>
      <w:r>
        <w:t xml:space="preserve"> казённое</w:t>
      </w:r>
      <w:r w:rsidRPr="0098092F">
        <w:t xml:space="preserve"> общеобразовательное учреждение</w:t>
      </w:r>
    </w:p>
    <w:p w:rsidR="00020E18" w:rsidRPr="0098092F" w:rsidRDefault="00020E18" w:rsidP="00D721DE">
      <w:pPr>
        <w:jc w:val="center"/>
      </w:pPr>
      <w:r>
        <w:t>«</w:t>
      </w:r>
      <w:r w:rsidRPr="0098092F">
        <w:t>Центр образования</w:t>
      </w:r>
      <w:r>
        <w:t>г.Бодайбо»</w:t>
      </w:r>
    </w:p>
    <w:p w:rsidR="00020E18" w:rsidRPr="0098092F" w:rsidRDefault="00020E18" w:rsidP="00D721D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6" type="#_x0000_t32" style="position:absolute;margin-left:1.2pt;margin-top:13.1pt;width:421.85pt;height:0;z-index:251658240;visibility:visible"/>
        </w:pict>
      </w:r>
    </w:p>
    <w:p w:rsidR="00020E18" w:rsidRPr="0098092F" w:rsidRDefault="00020E18" w:rsidP="00D721DE">
      <w:r>
        <w:t>г</w:t>
      </w:r>
      <w:r w:rsidRPr="0098092F">
        <w:t>.Бодайбо Иркутская область</w:t>
      </w:r>
    </w:p>
    <w:p w:rsidR="00020E18" w:rsidRPr="0098092F" w:rsidRDefault="00020E18" w:rsidP="00D721DE">
      <w:r w:rsidRPr="0098092F">
        <w:t>Пер. Почтовый,5</w:t>
      </w:r>
    </w:p>
    <w:p w:rsidR="00020E18" w:rsidRPr="0098092F" w:rsidRDefault="00020E18" w:rsidP="00D721DE">
      <w:r w:rsidRPr="0098092F">
        <w:t>Тел. 8(39561)5-25-47</w:t>
      </w:r>
    </w:p>
    <w:p w:rsidR="00020E18" w:rsidRPr="0098092F" w:rsidRDefault="00020E18" w:rsidP="00D721DE">
      <w:r w:rsidRPr="0098092F">
        <w:t>ОГРН 1023800734088</w:t>
      </w:r>
    </w:p>
    <w:p w:rsidR="00020E18" w:rsidRPr="0098092F" w:rsidRDefault="00020E18" w:rsidP="00D721DE">
      <w:r w:rsidRPr="0098092F">
        <w:t>ИНН 3802003315</w:t>
      </w:r>
    </w:p>
    <w:p w:rsidR="00020E18" w:rsidRPr="0098092F" w:rsidRDefault="00020E18" w:rsidP="00D721DE">
      <w:r w:rsidRPr="0098092F">
        <w:t>КПП 380201001</w:t>
      </w:r>
    </w:p>
    <w:p w:rsidR="00020E18" w:rsidRPr="0098092F" w:rsidRDefault="00020E18" w:rsidP="00D721DE">
      <w:r w:rsidRPr="0098092F">
        <w:t>БИК 042520001</w:t>
      </w:r>
    </w:p>
    <w:p w:rsidR="00020E18" w:rsidRPr="0098092F" w:rsidRDefault="00020E18" w:rsidP="00D721DE">
      <w:r w:rsidRPr="0098092F">
        <w:rPr>
          <w:lang w:val="en-US"/>
        </w:rPr>
        <w:t>E</w:t>
      </w:r>
      <w:r w:rsidRPr="0098092F">
        <w:t>-</w:t>
      </w:r>
      <w:r w:rsidRPr="0098092F">
        <w:rPr>
          <w:lang w:val="en-US"/>
        </w:rPr>
        <w:t>mail</w:t>
      </w:r>
      <w:r w:rsidRPr="0098092F">
        <w:t>:</w:t>
      </w:r>
      <w:r w:rsidRPr="0098092F">
        <w:rPr>
          <w:lang w:val="en-US"/>
        </w:rPr>
        <w:t>cov</w:t>
      </w:r>
      <w:r w:rsidRPr="0098092F">
        <w:t>143@</w:t>
      </w:r>
      <w:r w:rsidRPr="0098092F">
        <w:rPr>
          <w:lang w:val="en-US"/>
        </w:rPr>
        <w:t>mail</w:t>
      </w:r>
      <w:r w:rsidRPr="0098092F">
        <w:t>.</w:t>
      </w:r>
      <w:r w:rsidRPr="0098092F">
        <w:rPr>
          <w:lang w:val="en-US"/>
        </w:rPr>
        <w:t>ru</w:t>
      </w:r>
    </w:p>
    <w:p w:rsidR="00020E18" w:rsidRPr="0098092F" w:rsidRDefault="00020E18" w:rsidP="00D721DE">
      <w:r>
        <w:rPr>
          <w:noProof/>
        </w:rPr>
        <w:pict>
          <v:shape id="Прямая со стрелкой 1" o:spid="_x0000_s1027" type="#_x0000_t32" style="position:absolute;margin-left:1.2pt;margin-top:-.2pt;width:418.45pt;height:0;z-index:251659264;visibility:visible"/>
        </w:pict>
      </w:r>
      <w:r w:rsidRPr="0098092F">
        <w:t>Исх.№_</w:t>
      </w:r>
      <w:r>
        <w:rPr>
          <w:u w:val="single"/>
        </w:rPr>
        <w:t>87</w:t>
      </w:r>
      <w:r>
        <w:t>_</w:t>
      </w:r>
    </w:p>
    <w:p w:rsidR="00020E18" w:rsidRDefault="00020E18" w:rsidP="00D721DE">
      <w:r>
        <w:t>От «</w:t>
      </w:r>
      <w:r>
        <w:rPr>
          <w:u w:val="single"/>
        </w:rPr>
        <w:t>26</w:t>
      </w:r>
      <w:r>
        <w:t>__»_</w:t>
      </w:r>
      <w:r>
        <w:rPr>
          <w:u w:val="single"/>
        </w:rPr>
        <w:t>сентября</w:t>
      </w:r>
      <w:r>
        <w:t>_2016</w:t>
      </w:r>
      <w:r w:rsidRPr="0098092F">
        <w:t xml:space="preserve"> г.</w:t>
      </w:r>
    </w:p>
    <w:p w:rsidR="00020E18" w:rsidRDefault="00020E18" w:rsidP="00525724">
      <w:pPr>
        <w:ind w:left="5400"/>
        <w:jc w:val="right"/>
        <w:rPr>
          <w:sz w:val="28"/>
          <w:szCs w:val="28"/>
        </w:rPr>
      </w:pPr>
    </w:p>
    <w:p w:rsidR="00020E18" w:rsidRDefault="00020E18" w:rsidP="00525724">
      <w:pPr>
        <w:ind w:left="5400"/>
        <w:jc w:val="right"/>
        <w:rPr>
          <w:sz w:val="28"/>
          <w:szCs w:val="28"/>
        </w:rPr>
      </w:pPr>
    </w:p>
    <w:p w:rsidR="00020E18" w:rsidRPr="006229C2" w:rsidRDefault="00020E18" w:rsidP="00525724">
      <w:pPr>
        <w:ind w:left="5400"/>
        <w:jc w:val="right"/>
        <w:rPr>
          <w:sz w:val="28"/>
          <w:szCs w:val="28"/>
        </w:rPr>
      </w:pPr>
      <w:r w:rsidRPr="006229C2">
        <w:rPr>
          <w:sz w:val="28"/>
          <w:szCs w:val="28"/>
        </w:rPr>
        <w:t>Руководителю службы по контролю</w:t>
      </w:r>
    </w:p>
    <w:p w:rsidR="00020E18" w:rsidRPr="006229C2" w:rsidRDefault="00020E18" w:rsidP="00525724">
      <w:pPr>
        <w:ind w:left="5400"/>
        <w:jc w:val="right"/>
        <w:rPr>
          <w:sz w:val="28"/>
          <w:szCs w:val="28"/>
        </w:rPr>
      </w:pPr>
      <w:r w:rsidRPr="006229C2">
        <w:rPr>
          <w:sz w:val="28"/>
          <w:szCs w:val="28"/>
        </w:rPr>
        <w:t>и надзору в сфере образования</w:t>
      </w:r>
    </w:p>
    <w:p w:rsidR="00020E18" w:rsidRPr="006229C2" w:rsidRDefault="00020E18" w:rsidP="00525724">
      <w:pPr>
        <w:ind w:left="5400"/>
        <w:jc w:val="right"/>
        <w:rPr>
          <w:sz w:val="28"/>
          <w:szCs w:val="28"/>
        </w:rPr>
      </w:pPr>
      <w:r w:rsidRPr="006229C2">
        <w:rPr>
          <w:sz w:val="28"/>
          <w:szCs w:val="28"/>
        </w:rPr>
        <w:t xml:space="preserve">Иркутской области </w:t>
      </w:r>
    </w:p>
    <w:p w:rsidR="00020E18" w:rsidRPr="006229C2" w:rsidRDefault="00020E18" w:rsidP="00525724">
      <w:pPr>
        <w:ind w:left="5400"/>
        <w:jc w:val="right"/>
        <w:rPr>
          <w:sz w:val="28"/>
          <w:szCs w:val="28"/>
        </w:rPr>
      </w:pPr>
      <w:r>
        <w:rPr>
          <w:sz w:val="28"/>
          <w:szCs w:val="28"/>
        </w:rPr>
        <w:t>Н.К. Красновой</w:t>
      </w:r>
    </w:p>
    <w:p w:rsidR="00020E18" w:rsidRDefault="00020E18" w:rsidP="00E50637">
      <w:pPr>
        <w:rPr>
          <w:sz w:val="28"/>
          <w:szCs w:val="28"/>
        </w:rPr>
      </w:pPr>
    </w:p>
    <w:p w:rsidR="00020E18" w:rsidRPr="006229C2" w:rsidRDefault="00020E18" w:rsidP="00E50637">
      <w:pPr>
        <w:rPr>
          <w:sz w:val="28"/>
          <w:szCs w:val="28"/>
        </w:rPr>
      </w:pPr>
    </w:p>
    <w:p w:rsidR="00020E18" w:rsidRPr="006F2F9F" w:rsidRDefault="00020E18" w:rsidP="00E50637">
      <w:pPr>
        <w:ind w:firstLine="708"/>
        <w:rPr>
          <w:sz w:val="28"/>
          <w:szCs w:val="28"/>
        </w:rPr>
      </w:pPr>
      <w:r w:rsidRPr="006229C2">
        <w:rPr>
          <w:sz w:val="28"/>
          <w:szCs w:val="28"/>
        </w:rPr>
        <w:t xml:space="preserve">В соответствии с предписанием службы по контролю и надзору в сфере образования Иркутской области </w:t>
      </w:r>
      <w:r>
        <w:rPr>
          <w:sz w:val="28"/>
          <w:szCs w:val="28"/>
        </w:rPr>
        <w:t xml:space="preserve">об устранении выявленных нарушений требований законодательства об образовании </w:t>
      </w:r>
      <w:r w:rsidRPr="006229C2">
        <w:rPr>
          <w:sz w:val="28"/>
          <w:szCs w:val="28"/>
        </w:rPr>
        <w:t>от _</w:t>
      </w:r>
      <w:r>
        <w:rPr>
          <w:sz w:val="28"/>
          <w:szCs w:val="28"/>
          <w:u w:val="single"/>
        </w:rPr>
        <w:t>31 марта 2016 года</w:t>
      </w:r>
      <w:r w:rsidRPr="006229C2">
        <w:rPr>
          <w:sz w:val="28"/>
          <w:szCs w:val="28"/>
        </w:rPr>
        <w:t>_</w:t>
      </w:r>
      <w:r>
        <w:rPr>
          <w:sz w:val="28"/>
          <w:szCs w:val="28"/>
        </w:rPr>
        <w:t xml:space="preserve">__ </w:t>
      </w:r>
      <w:r w:rsidRPr="00525724">
        <w:rPr>
          <w:sz w:val="28"/>
          <w:szCs w:val="28"/>
        </w:rPr>
        <w:t>№</w:t>
      </w:r>
      <w:r>
        <w:rPr>
          <w:sz w:val="28"/>
          <w:szCs w:val="28"/>
          <w:u w:val="single"/>
        </w:rPr>
        <w:t xml:space="preserve"> 03-04-061/16-п</w:t>
      </w:r>
      <w:r w:rsidRPr="00525724">
        <w:rPr>
          <w:sz w:val="28"/>
          <w:szCs w:val="28"/>
          <w:u w:val="single"/>
        </w:rPr>
        <w:t>Муниципальное казённое общеобразовательное учреждение«Центр образования г.Бодайбо</w:t>
      </w:r>
      <w:r>
        <w:rPr>
          <w:sz w:val="28"/>
          <w:szCs w:val="28"/>
        </w:rPr>
        <w:t>»_______________________________________</w:t>
      </w:r>
    </w:p>
    <w:p w:rsidR="00020E18" w:rsidRPr="002C4579" w:rsidRDefault="00020E18" w:rsidP="00525724">
      <w:pPr>
        <w:ind w:firstLine="720"/>
        <w:jc w:val="center"/>
        <w:rPr>
          <w:sz w:val="16"/>
          <w:szCs w:val="16"/>
        </w:rPr>
      </w:pPr>
      <w:r w:rsidRPr="002C4579">
        <w:rPr>
          <w:sz w:val="16"/>
          <w:szCs w:val="16"/>
        </w:rPr>
        <w:t xml:space="preserve"> (полное наименование организации, осуществляющей образовательную деятельность, индивидуального предпринимателя)</w:t>
      </w:r>
    </w:p>
    <w:p w:rsidR="00020E18" w:rsidRDefault="00020E18" w:rsidP="00525724">
      <w:pPr>
        <w:jc w:val="both"/>
        <w:rPr>
          <w:sz w:val="28"/>
          <w:szCs w:val="28"/>
        </w:rPr>
      </w:pPr>
      <w:r w:rsidRPr="006229C2">
        <w:rPr>
          <w:sz w:val="28"/>
          <w:szCs w:val="28"/>
        </w:rPr>
        <w:t>устра</w:t>
      </w:r>
      <w:r>
        <w:rPr>
          <w:sz w:val="28"/>
          <w:szCs w:val="28"/>
        </w:rPr>
        <w:t xml:space="preserve">нило </w:t>
      </w:r>
      <w:r w:rsidRPr="006229C2">
        <w:rPr>
          <w:sz w:val="28"/>
          <w:szCs w:val="28"/>
        </w:rPr>
        <w:t xml:space="preserve">нарушения </w:t>
      </w:r>
      <w:r>
        <w:rPr>
          <w:sz w:val="28"/>
          <w:szCs w:val="28"/>
        </w:rPr>
        <w:t xml:space="preserve">требований </w:t>
      </w:r>
      <w:r w:rsidRPr="006229C2">
        <w:rPr>
          <w:sz w:val="28"/>
          <w:szCs w:val="28"/>
        </w:rPr>
        <w:t xml:space="preserve">законодательства </w:t>
      </w:r>
      <w:r>
        <w:rPr>
          <w:sz w:val="28"/>
          <w:szCs w:val="28"/>
        </w:rPr>
        <w:t>об образовании,</w:t>
      </w:r>
    </w:p>
    <w:p w:rsidR="00020E18" w:rsidRPr="006229C2" w:rsidRDefault="00020E18" w:rsidP="00525724">
      <w:pPr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3062"/>
        <w:gridCol w:w="3030"/>
        <w:gridCol w:w="2885"/>
      </w:tblGrid>
      <w:tr w:rsidR="00020E18" w:rsidRPr="006229C2">
        <w:trPr>
          <w:trHeight w:val="1943"/>
        </w:trPr>
        <w:tc>
          <w:tcPr>
            <w:tcW w:w="600" w:type="dxa"/>
            <w:vAlign w:val="center"/>
          </w:tcPr>
          <w:p w:rsidR="00020E18" w:rsidRPr="006229C2" w:rsidRDefault="00020E18" w:rsidP="00A113AA">
            <w:pPr>
              <w:jc w:val="center"/>
            </w:pPr>
            <w:r w:rsidRPr="006229C2">
              <w:t>№ п/п</w:t>
            </w:r>
          </w:p>
        </w:tc>
        <w:tc>
          <w:tcPr>
            <w:tcW w:w="3103" w:type="dxa"/>
            <w:vAlign w:val="center"/>
          </w:tcPr>
          <w:p w:rsidR="00020E18" w:rsidRPr="006229C2" w:rsidRDefault="00020E18" w:rsidP="00A113AA">
            <w:pPr>
              <w:jc w:val="center"/>
            </w:pPr>
            <w:r>
              <w:t>Содержание нарушения</w:t>
            </w:r>
          </w:p>
        </w:tc>
        <w:tc>
          <w:tcPr>
            <w:tcW w:w="3068" w:type="dxa"/>
            <w:vAlign w:val="center"/>
          </w:tcPr>
          <w:p w:rsidR="00020E18" w:rsidRPr="006229C2" w:rsidRDefault="00020E18" w:rsidP="00A113AA">
            <w:pPr>
              <w:jc w:val="center"/>
            </w:pPr>
            <w:r>
              <w:t>Информация о принятых мерах по устранению нарушений</w:t>
            </w:r>
          </w:p>
        </w:tc>
        <w:tc>
          <w:tcPr>
            <w:tcW w:w="2906" w:type="dxa"/>
            <w:vAlign w:val="center"/>
          </w:tcPr>
          <w:p w:rsidR="00020E18" w:rsidRPr="006229C2" w:rsidRDefault="00020E18" w:rsidP="00A113AA">
            <w:pPr>
              <w:jc w:val="center"/>
            </w:pPr>
            <w:r w:rsidRPr="006229C2">
              <w:t>№ приложения к отчету</w:t>
            </w:r>
            <w:r>
              <w:t xml:space="preserve"> (копии документов, подтверждающие устранение нарушения)</w:t>
            </w:r>
          </w:p>
        </w:tc>
      </w:tr>
      <w:tr w:rsidR="00020E18" w:rsidRPr="006229C2">
        <w:trPr>
          <w:trHeight w:val="326"/>
        </w:trPr>
        <w:tc>
          <w:tcPr>
            <w:tcW w:w="600" w:type="dxa"/>
          </w:tcPr>
          <w:p w:rsidR="00020E18" w:rsidRPr="006229C2" w:rsidRDefault="00020E18" w:rsidP="00A113AA">
            <w:pPr>
              <w:jc w:val="center"/>
            </w:pPr>
            <w:r w:rsidRPr="006229C2">
              <w:t>1</w:t>
            </w:r>
          </w:p>
        </w:tc>
        <w:tc>
          <w:tcPr>
            <w:tcW w:w="3103" w:type="dxa"/>
          </w:tcPr>
          <w:p w:rsidR="00020E18" w:rsidRPr="006229C2" w:rsidRDefault="00020E18" w:rsidP="00A113AA">
            <w:pPr>
              <w:jc w:val="center"/>
            </w:pPr>
            <w:r w:rsidRPr="006229C2">
              <w:t>2</w:t>
            </w:r>
          </w:p>
        </w:tc>
        <w:tc>
          <w:tcPr>
            <w:tcW w:w="3068" w:type="dxa"/>
          </w:tcPr>
          <w:p w:rsidR="00020E18" w:rsidRPr="006229C2" w:rsidRDefault="00020E18" w:rsidP="00A113AA">
            <w:pPr>
              <w:jc w:val="center"/>
            </w:pPr>
            <w:r w:rsidRPr="006229C2">
              <w:t>3</w:t>
            </w:r>
          </w:p>
        </w:tc>
        <w:tc>
          <w:tcPr>
            <w:tcW w:w="2906" w:type="dxa"/>
          </w:tcPr>
          <w:p w:rsidR="00020E18" w:rsidRPr="006229C2" w:rsidRDefault="00020E18" w:rsidP="00A113AA">
            <w:pPr>
              <w:jc w:val="center"/>
            </w:pPr>
            <w:r w:rsidRPr="006229C2">
              <w:t>4</w:t>
            </w:r>
          </w:p>
        </w:tc>
      </w:tr>
      <w:tr w:rsidR="00020E18" w:rsidRPr="006229C2">
        <w:trPr>
          <w:trHeight w:val="326"/>
        </w:trPr>
        <w:tc>
          <w:tcPr>
            <w:tcW w:w="600" w:type="dxa"/>
          </w:tcPr>
          <w:p w:rsidR="00020E18" w:rsidRPr="006229C2" w:rsidRDefault="00020E18" w:rsidP="00A113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03" w:type="dxa"/>
          </w:tcPr>
          <w:p w:rsidR="00020E18" w:rsidRPr="006656DA" w:rsidRDefault="00020E18" w:rsidP="00525724">
            <w:r w:rsidRPr="006656DA">
              <w:t xml:space="preserve">Устав  учреждения,  зарегистрированный </w:t>
            </w:r>
          </w:p>
          <w:p w:rsidR="00020E18" w:rsidRPr="006656DA" w:rsidRDefault="00020E18" w:rsidP="00525724">
            <w:r w:rsidRPr="006656DA">
              <w:t xml:space="preserve">10  марта  2015  года,  не  соответствует </w:t>
            </w:r>
          </w:p>
          <w:p w:rsidR="00020E18" w:rsidRPr="006656DA" w:rsidRDefault="00020E18" w:rsidP="00525724">
            <w:r>
              <w:t xml:space="preserve">требованиям </w:t>
            </w:r>
            <w:r w:rsidRPr="006656DA">
              <w:t xml:space="preserve">действующего  законодательства </w:t>
            </w:r>
          </w:p>
          <w:p w:rsidR="00020E18" w:rsidRPr="006656DA" w:rsidRDefault="00020E18" w:rsidP="00525724">
            <w:r w:rsidRPr="006656DA">
              <w:t>об образовании в части:</w:t>
            </w:r>
          </w:p>
          <w:p w:rsidR="00020E18" w:rsidRPr="006656DA" w:rsidRDefault="00020E18" w:rsidP="00525724">
            <w:r w:rsidRPr="006656DA">
              <w:t xml:space="preserve">-  в  Уставе  отсутствует  информация  о  типе </w:t>
            </w:r>
          </w:p>
          <w:p w:rsidR="00020E18" w:rsidRDefault="00020E18" w:rsidP="00525724">
            <w:r>
              <w:t>Образовательной</w:t>
            </w:r>
          </w:p>
          <w:p w:rsidR="00020E18" w:rsidRPr="006656DA" w:rsidRDefault="00020E18" w:rsidP="00525724">
            <w:r w:rsidRPr="006656DA">
              <w:t>организации;</w:t>
            </w:r>
          </w:p>
          <w:p w:rsidR="00020E18" w:rsidRPr="006656DA" w:rsidRDefault="00020E18" w:rsidP="00525724">
            <w:r w:rsidRPr="006656DA">
              <w:t>-  не  установлен  порядок  направления  при</w:t>
            </w:r>
          </w:p>
          <w:p w:rsidR="00020E18" w:rsidRPr="006656DA" w:rsidRDefault="00020E18" w:rsidP="00525724">
            <w:r w:rsidRPr="006656DA">
              <w:t xml:space="preserve">ликвидации  учреждения  её  имущества  после </w:t>
            </w:r>
          </w:p>
          <w:p w:rsidR="00020E18" w:rsidRPr="006656DA" w:rsidRDefault="00020E18" w:rsidP="00525724">
            <w:r w:rsidRPr="006656DA">
              <w:t xml:space="preserve">удовлетворения  требований  кредиторов </w:t>
            </w:r>
          </w:p>
          <w:p w:rsidR="00020E18" w:rsidRPr="006656DA" w:rsidRDefault="00020E18" w:rsidP="00525724">
            <w:r w:rsidRPr="006656DA">
              <w:t>на цели развития образования;</w:t>
            </w:r>
          </w:p>
          <w:p w:rsidR="00020E18" w:rsidRPr="006656DA" w:rsidRDefault="00020E18" w:rsidP="00525724">
            <w:r w:rsidRPr="006656DA">
              <w:t xml:space="preserve">-  формы  получения  образования  и  формы </w:t>
            </w:r>
          </w:p>
          <w:p w:rsidR="00020E18" w:rsidRPr="006656DA" w:rsidRDefault="00020E18" w:rsidP="00525724">
            <w:r w:rsidRPr="006656DA">
              <w:t xml:space="preserve">обучения,  указанные  в  пункте  4.2  Устава,  не </w:t>
            </w:r>
          </w:p>
          <w:p w:rsidR="00020E18" w:rsidRPr="006656DA" w:rsidRDefault="00020E18" w:rsidP="00525724">
            <w:r w:rsidRPr="006656DA">
              <w:t xml:space="preserve">приведены  в  соответствие  с  установленными </w:t>
            </w:r>
          </w:p>
          <w:p w:rsidR="00020E18" w:rsidRPr="006656DA" w:rsidRDefault="00020E18" w:rsidP="00525724">
            <w:r w:rsidRPr="006656DA">
              <w:t>требованиями;</w:t>
            </w:r>
          </w:p>
          <w:p w:rsidR="00020E18" w:rsidRPr="006656DA" w:rsidRDefault="00020E18" w:rsidP="00525724">
            <w:r w:rsidRPr="006656DA">
              <w:t xml:space="preserve">-  в  пункте  5.5  Устава  предусматривается </w:t>
            </w:r>
          </w:p>
          <w:p w:rsidR="00020E18" w:rsidRPr="006656DA" w:rsidRDefault="00020E18" w:rsidP="00525724">
            <w:r w:rsidRPr="006656DA">
              <w:t xml:space="preserve">утверждение  директором  учреждения </w:t>
            </w:r>
          </w:p>
          <w:p w:rsidR="00020E18" w:rsidRPr="006656DA" w:rsidRDefault="00020E18" w:rsidP="00525724">
            <w:r w:rsidRPr="006656DA">
              <w:t>Положения  об  аттестации  педагогических</w:t>
            </w:r>
          </w:p>
          <w:p w:rsidR="00020E18" w:rsidRPr="006656DA" w:rsidRDefault="00020E18" w:rsidP="00525724">
            <w:r w:rsidRPr="006656DA">
              <w:t>работников;</w:t>
            </w:r>
          </w:p>
          <w:p w:rsidR="00020E18" w:rsidRPr="006656DA" w:rsidRDefault="00020E18" w:rsidP="00525724">
            <w:r w:rsidRPr="006656DA">
              <w:t xml:space="preserve">-  установленное  в  пункте  7.4  Устава </w:t>
            </w:r>
          </w:p>
          <w:p w:rsidR="00020E18" w:rsidRPr="006656DA" w:rsidRDefault="00020E18" w:rsidP="00525724">
            <w:r w:rsidRPr="006656DA">
              <w:t xml:space="preserve">наименование  коллегиального  органа </w:t>
            </w:r>
          </w:p>
          <w:p w:rsidR="00020E18" w:rsidRPr="006656DA" w:rsidRDefault="00020E18" w:rsidP="00525724">
            <w:r w:rsidRPr="006656DA">
              <w:t xml:space="preserve">управления  (Общее  собрание  трудового </w:t>
            </w:r>
          </w:p>
          <w:p w:rsidR="00020E18" w:rsidRPr="006656DA" w:rsidRDefault="00020E18" w:rsidP="00525724">
            <w:r w:rsidRPr="006656DA">
              <w:t xml:space="preserve">коллектива)  не  соответствует  наименованию, </w:t>
            </w:r>
          </w:p>
          <w:p w:rsidR="00020E18" w:rsidRPr="006656DA" w:rsidRDefault="00020E18" w:rsidP="00525724">
            <w:r w:rsidRPr="006656DA">
              <w:t xml:space="preserve">использующемуся  в  пункте  7.6  –  Общее </w:t>
            </w:r>
          </w:p>
          <w:p w:rsidR="00020E18" w:rsidRPr="006656DA" w:rsidRDefault="00020E18" w:rsidP="00525724">
            <w:r w:rsidRPr="006656DA">
              <w:t>собрание работников Учреждения;</w:t>
            </w:r>
          </w:p>
          <w:p w:rsidR="00020E18" w:rsidRPr="006656DA" w:rsidRDefault="00020E18" w:rsidP="00525724">
            <w:r w:rsidRPr="006656DA">
              <w:t xml:space="preserve">-  пунктом  7.6  Устава  к  компетенции  Общего </w:t>
            </w:r>
          </w:p>
          <w:p w:rsidR="00020E18" w:rsidRPr="006656DA" w:rsidRDefault="00020E18" w:rsidP="00525724">
            <w:r w:rsidRPr="006656DA">
              <w:t xml:space="preserve">собрания  работников  отнесено  утверждение </w:t>
            </w:r>
          </w:p>
          <w:p w:rsidR="00020E18" w:rsidRPr="006656DA" w:rsidRDefault="00020E18" w:rsidP="00525724">
            <w:r w:rsidRPr="006656DA">
              <w:t xml:space="preserve">правил  внутреннего  трудового  распорядка, </w:t>
            </w:r>
          </w:p>
          <w:p w:rsidR="00020E18" w:rsidRPr="006656DA" w:rsidRDefault="00020E18" w:rsidP="00525724">
            <w:r w:rsidRPr="006656DA">
              <w:t xml:space="preserve">положения об оплате труда работников, правил </w:t>
            </w:r>
          </w:p>
          <w:p w:rsidR="00020E18" w:rsidRPr="006656DA" w:rsidRDefault="00020E18" w:rsidP="00525724">
            <w:r w:rsidRPr="006656DA">
              <w:t xml:space="preserve">внутреннего  распорядка  обучающихся  и  иных </w:t>
            </w:r>
          </w:p>
          <w:p w:rsidR="00020E18" w:rsidRPr="006656DA" w:rsidRDefault="00020E18" w:rsidP="00525724">
            <w:r w:rsidRPr="006656DA">
              <w:t>локальных нормативных актов.</w:t>
            </w:r>
          </w:p>
          <w:p w:rsidR="00020E18" w:rsidRPr="006656DA" w:rsidRDefault="00020E18" w:rsidP="00525724">
            <w:r w:rsidRPr="006656DA">
              <w:t xml:space="preserve">Кроме  того,  в  тексте  Устава  (пункт  7.5) </w:t>
            </w:r>
          </w:p>
          <w:p w:rsidR="00020E18" w:rsidRPr="006656DA" w:rsidRDefault="00020E18" w:rsidP="00525724">
            <w:r w:rsidRPr="006656DA">
              <w:t xml:space="preserve">используются  утратившие  силу  понятия </w:t>
            </w:r>
          </w:p>
          <w:p w:rsidR="00020E18" w:rsidRPr="006656DA" w:rsidRDefault="00020E18" w:rsidP="00525724">
            <w:r w:rsidRPr="006656DA">
              <w:t xml:space="preserve">«II  и  III  ступени  обучения»  вместо  –  уровни </w:t>
            </w:r>
          </w:p>
          <w:p w:rsidR="00020E18" w:rsidRPr="006656DA" w:rsidRDefault="00020E18" w:rsidP="00525724">
            <w:r w:rsidRPr="006656DA">
              <w:t xml:space="preserve">общего  образования,  основное  общее </w:t>
            </w:r>
          </w:p>
          <w:p w:rsidR="00020E18" w:rsidRPr="006656DA" w:rsidRDefault="00020E18" w:rsidP="00525724">
            <w:r w:rsidRPr="006656DA">
              <w:t>образование, среднее общее образование.</w:t>
            </w:r>
          </w:p>
          <w:p w:rsidR="00020E18" w:rsidRPr="006229C2" w:rsidRDefault="00020E18" w:rsidP="00A113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8" w:type="dxa"/>
          </w:tcPr>
          <w:p w:rsidR="00020E18" w:rsidRDefault="00020E18" w:rsidP="00A113AA">
            <w:pPr>
              <w:jc w:val="both"/>
            </w:pPr>
            <w:r w:rsidRPr="006F2F9F">
              <w:t>Устав принят в новой редакции</w:t>
            </w:r>
            <w:r>
              <w:t>. Внесены изменения в п.1.6, 9.3, 4.2, 5.5, 7.4, 7.6, 7.5.</w:t>
            </w:r>
          </w:p>
          <w:p w:rsidR="00020E18" w:rsidRPr="006F2F9F" w:rsidRDefault="00020E18" w:rsidP="00A113AA">
            <w:pPr>
              <w:jc w:val="both"/>
            </w:pPr>
          </w:p>
        </w:tc>
        <w:tc>
          <w:tcPr>
            <w:tcW w:w="2906" w:type="dxa"/>
          </w:tcPr>
          <w:p w:rsidR="00020E18" w:rsidRDefault="00020E18" w:rsidP="00A113AA">
            <w:pPr>
              <w:jc w:val="both"/>
            </w:pPr>
            <w:r>
              <w:t>Приложение №1.</w:t>
            </w:r>
          </w:p>
          <w:p w:rsidR="00020E18" w:rsidRDefault="00020E18" w:rsidP="00A113AA">
            <w:pPr>
              <w:jc w:val="both"/>
            </w:pPr>
            <w:r>
              <w:t xml:space="preserve">Устав, Приказ УО администрации МО г.Бодайбо и района от 24.08.2016 №408, </w:t>
            </w:r>
          </w:p>
          <w:p w:rsidR="00020E18" w:rsidRDefault="00020E18" w:rsidP="00A113AA">
            <w:pPr>
              <w:jc w:val="both"/>
            </w:pPr>
            <w:r>
              <w:t>Лист записи за ГРН 2163850625321</w:t>
            </w:r>
          </w:p>
          <w:p w:rsidR="00020E18" w:rsidRDefault="00020E18" w:rsidP="00A113AA">
            <w:pPr>
              <w:jc w:val="both"/>
            </w:pPr>
          </w:p>
          <w:p w:rsidR="00020E18" w:rsidRDefault="00020E18" w:rsidP="00A113AA">
            <w:pPr>
              <w:jc w:val="both"/>
            </w:pPr>
            <w:r>
              <w:t xml:space="preserve">Устав размещён </w:t>
            </w:r>
          </w:p>
          <w:p w:rsidR="00020E18" w:rsidRPr="00FC409E" w:rsidRDefault="00020E18" w:rsidP="002F7A88">
            <w:r>
              <w:t>н</w:t>
            </w:r>
            <w:r w:rsidRPr="00FC409E">
              <w:t xml:space="preserve">а  официальном  сайте  учреждения  </w:t>
            </w:r>
          </w:p>
          <w:p w:rsidR="00020E18" w:rsidRPr="00FC409E" w:rsidRDefault="00020E18" w:rsidP="002F7A88">
            <w:r w:rsidRPr="00FC409E">
              <w:t>(http://cov.uobodaibo.ru):</w:t>
            </w:r>
          </w:p>
          <w:p w:rsidR="00020E18" w:rsidRPr="006F2F9F" w:rsidRDefault="00020E18" w:rsidP="002F7A88">
            <w:pPr>
              <w:jc w:val="both"/>
            </w:pPr>
            <w:r w:rsidRPr="00FC409E">
              <w:t xml:space="preserve">- в </w:t>
            </w:r>
            <w:r>
              <w:t xml:space="preserve"> подразделе  «Документы»  </w:t>
            </w:r>
          </w:p>
        </w:tc>
      </w:tr>
      <w:tr w:rsidR="00020E18" w:rsidRPr="006229C2">
        <w:trPr>
          <w:trHeight w:val="1675"/>
        </w:trPr>
        <w:tc>
          <w:tcPr>
            <w:tcW w:w="600" w:type="dxa"/>
            <w:vMerge w:val="restart"/>
          </w:tcPr>
          <w:p w:rsidR="00020E18" w:rsidRPr="006229C2" w:rsidRDefault="00020E18" w:rsidP="00A113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020E18" w:rsidRPr="006229C2" w:rsidRDefault="00020E18" w:rsidP="00A113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03" w:type="dxa"/>
          </w:tcPr>
          <w:p w:rsidR="00020E18" w:rsidRPr="006656DA" w:rsidRDefault="00020E18" w:rsidP="00525724">
            <w:r w:rsidRPr="006656DA">
              <w:t xml:space="preserve"> В учреждении на момент проверки:</w:t>
            </w:r>
          </w:p>
          <w:p w:rsidR="00020E18" w:rsidRPr="006656DA" w:rsidRDefault="00020E18" w:rsidP="00525724">
            <w:r w:rsidRPr="006656DA">
              <w:t>- отсутствует  согласованная  с</w:t>
            </w:r>
          </w:p>
          <w:p w:rsidR="00020E18" w:rsidRPr="006229C2" w:rsidRDefault="00020E18" w:rsidP="00525724">
            <w:pPr>
              <w:rPr>
                <w:sz w:val="28"/>
                <w:szCs w:val="28"/>
              </w:rPr>
            </w:pPr>
            <w:r w:rsidRPr="006656DA">
              <w:t>учредителем программа развития учреждения;</w:t>
            </w:r>
          </w:p>
        </w:tc>
        <w:tc>
          <w:tcPr>
            <w:tcW w:w="3068" w:type="dxa"/>
          </w:tcPr>
          <w:p w:rsidR="00020E18" w:rsidRPr="006229C2" w:rsidRDefault="00020E18" w:rsidP="00A113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06" w:type="dxa"/>
            <w:vMerge w:val="restart"/>
          </w:tcPr>
          <w:p w:rsidR="00020E18" w:rsidRDefault="00020E18" w:rsidP="00C278D6">
            <w:pPr>
              <w:jc w:val="both"/>
            </w:pPr>
            <w:r>
              <w:t>Приложение №2</w:t>
            </w:r>
          </w:p>
          <w:p w:rsidR="00020E18" w:rsidRDefault="00020E18" w:rsidP="00C278D6">
            <w:pPr>
              <w:jc w:val="both"/>
            </w:pPr>
            <w:r>
              <w:t>Приказ от 01.09.2016г. Об утверждении программы развития</w:t>
            </w:r>
          </w:p>
          <w:p w:rsidR="00020E18" w:rsidRDefault="00020E18" w:rsidP="00C278D6">
            <w:pPr>
              <w:jc w:val="both"/>
            </w:pPr>
            <w:r>
              <w:t>Титульный лист программы развития</w:t>
            </w:r>
          </w:p>
          <w:p w:rsidR="00020E18" w:rsidRDefault="00020E18" w:rsidP="00C278D6">
            <w:pPr>
              <w:jc w:val="both"/>
            </w:pPr>
          </w:p>
          <w:p w:rsidR="00020E18" w:rsidRDefault="00020E18" w:rsidP="00C278D6">
            <w:pPr>
              <w:jc w:val="both"/>
            </w:pPr>
          </w:p>
          <w:p w:rsidR="00020E18" w:rsidRDefault="00020E18" w:rsidP="00C278D6">
            <w:pPr>
              <w:jc w:val="both"/>
            </w:pPr>
            <w:r>
              <w:t>Программа развития</w:t>
            </w:r>
          </w:p>
          <w:p w:rsidR="00020E18" w:rsidRDefault="00020E18" w:rsidP="005D6B3C">
            <w:pPr>
              <w:jc w:val="both"/>
            </w:pPr>
            <w:r>
              <w:t xml:space="preserve">размещена </w:t>
            </w:r>
          </w:p>
          <w:p w:rsidR="00020E18" w:rsidRPr="00FC409E" w:rsidRDefault="00020E18" w:rsidP="005D6B3C">
            <w:r>
              <w:t>н</w:t>
            </w:r>
            <w:r w:rsidRPr="00FC409E">
              <w:t xml:space="preserve">а  официальном  сайте  учреждения  </w:t>
            </w:r>
          </w:p>
          <w:p w:rsidR="00020E18" w:rsidRPr="00FC409E" w:rsidRDefault="00020E18" w:rsidP="005D6B3C">
            <w:r w:rsidRPr="00FC409E">
              <w:t>(http://cov.uobodaibo.ru):</w:t>
            </w:r>
          </w:p>
          <w:p w:rsidR="00020E18" w:rsidRDefault="00020E18" w:rsidP="005D6B3C">
            <w:pPr>
              <w:jc w:val="both"/>
            </w:pPr>
            <w:r w:rsidRPr="00FC409E">
              <w:t xml:space="preserve"> в </w:t>
            </w:r>
            <w:r>
              <w:t xml:space="preserve"> подразделе  «Образование»  </w:t>
            </w:r>
          </w:p>
          <w:p w:rsidR="00020E18" w:rsidRDefault="00020E18" w:rsidP="005D6B3C">
            <w:pPr>
              <w:jc w:val="both"/>
            </w:pPr>
          </w:p>
          <w:p w:rsidR="00020E18" w:rsidRDefault="00020E18" w:rsidP="00C278D6">
            <w:pPr>
              <w:jc w:val="both"/>
            </w:pPr>
            <w:r>
              <w:t xml:space="preserve">Отчет о результатах самообследования размещён </w:t>
            </w:r>
          </w:p>
          <w:p w:rsidR="00020E18" w:rsidRPr="00FC409E" w:rsidRDefault="00020E18" w:rsidP="00C278D6">
            <w:r>
              <w:t>н</w:t>
            </w:r>
            <w:r w:rsidRPr="00FC409E">
              <w:t xml:space="preserve">а  официальном  сайте  учреждения  </w:t>
            </w:r>
          </w:p>
          <w:p w:rsidR="00020E18" w:rsidRPr="00FC409E" w:rsidRDefault="00020E18" w:rsidP="00C278D6">
            <w:r w:rsidRPr="00FC409E">
              <w:t>(http://cov.uobodaibo.ru):</w:t>
            </w:r>
          </w:p>
          <w:p w:rsidR="00020E18" w:rsidRPr="006229C2" w:rsidRDefault="00020E18" w:rsidP="00C278D6">
            <w:pPr>
              <w:jc w:val="both"/>
              <w:rPr>
                <w:sz w:val="28"/>
                <w:szCs w:val="28"/>
              </w:rPr>
            </w:pPr>
            <w:r w:rsidRPr="00FC409E">
              <w:t xml:space="preserve"> в </w:t>
            </w:r>
            <w:r>
              <w:t xml:space="preserve"> подразделе  «Документы»  </w:t>
            </w:r>
          </w:p>
        </w:tc>
      </w:tr>
      <w:tr w:rsidR="00020E18" w:rsidRPr="006229C2">
        <w:trPr>
          <w:trHeight w:val="5262"/>
        </w:trPr>
        <w:tc>
          <w:tcPr>
            <w:tcW w:w="600" w:type="dxa"/>
            <w:vMerge/>
          </w:tcPr>
          <w:p w:rsidR="00020E18" w:rsidRDefault="00020E18" w:rsidP="00A113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03" w:type="dxa"/>
          </w:tcPr>
          <w:p w:rsidR="00020E18" w:rsidRPr="006656DA" w:rsidRDefault="00020E18" w:rsidP="00525724">
            <w:r w:rsidRPr="006656DA">
              <w:t>-  содержание  отчета  о  результатах</w:t>
            </w:r>
          </w:p>
          <w:p w:rsidR="00020E18" w:rsidRPr="006656DA" w:rsidRDefault="00020E18" w:rsidP="00525724">
            <w:r w:rsidRPr="006656DA">
              <w:t>самообследования  в  2015  году,  размещенного</w:t>
            </w:r>
          </w:p>
          <w:p w:rsidR="00020E18" w:rsidRPr="006656DA" w:rsidRDefault="00020E18" w:rsidP="00525724">
            <w:r w:rsidRPr="006656DA">
              <w:t>на  официальном  сайте,  не  соответствует</w:t>
            </w:r>
          </w:p>
          <w:p w:rsidR="00020E18" w:rsidRPr="006656DA" w:rsidRDefault="00020E18" w:rsidP="00525724">
            <w:r w:rsidRPr="006656DA">
              <w:t>пункту  6  Порядка  проведения</w:t>
            </w:r>
          </w:p>
          <w:p w:rsidR="00020E18" w:rsidRPr="006656DA" w:rsidRDefault="00020E18" w:rsidP="00525724">
            <w:r w:rsidRPr="006656DA">
              <w:t>самообследования  образовательной</w:t>
            </w:r>
          </w:p>
          <w:p w:rsidR="00020E18" w:rsidRPr="006656DA" w:rsidRDefault="00020E18" w:rsidP="00525724">
            <w:r w:rsidRPr="006656DA">
              <w:t>организацией,  утвержденного  приказом</w:t>
            </w:r>
          </w:p>
          <w:p w:rsidR="00020E18" w:rsidRPr="006656DA" w:rsidRDefault="00020E18" w:rsidP="00525724">
            <w:r w:rsidRPr="006656DA">
              <w:t>Министерства  образования  и  науки</w:t>
            </w:r>
          </w:p>
          <w:p w:rsidR="00020E18" w:rsidRPr="006656DA" w:rsidRDefault="00020E18" w:rsidP="00525724">
            <w:r w:rsidRPr="006656DA">
              <w:t>Российской  Федерации  от  14  июня  2013  года</w:t>
            </w:r>
          </w:p>
          <w:p w:rsidR="00020E18" w:rsidRPr="006656DA" w:rsidRDefault="00020E18" w:rsidP="00525724">
            <w:r w:rsidRPr="006656DA">
              <w:t>№ 462.</w:t>
            </w:r>
          </w:p>
          <w:p w:rsidR="00020E18" w:rsidRPr="006656DA" w:rsidRDefault="00020E18" w:rsidP="00525724"/>
          <w:p w:rsidR="00020E18" w:rsidRPr="006656DA" w:rsidRDefault="00020E18" w:rsidP="00A113AA">
            <w:pPr>
              <w:jc w:val="both"/>
            </w:pPr>
          </w:p>
        </w:tc>
        <w:tc>
          <w:tcPr>
            <w:tcW w:w="3068" w:type="dxa"/>
          </w:tcPr>
          <w:p w:rsidR="00020E18" w:rsidRPr="006656DA" w:rsidRDefault="00020E18" w:rsidP="002F7A88">
            <w:r>
              <w:t>Отчет</w:t>
            </w:r>
            <w:r w:rsidRPr="006656DA">
              <w:t xml:space="preserve"> о  результатах</w:t>
            </w:r>
          </w:p>
          <w:p w:rsidR="00020E18" w:rsidRPr="006656DA" w:rsidRDefault="00020E18" w:rsidP="002F7A88">
            <w:r>
              <w:t>самообследования  за  2015   приведен в  соответствие с</w:t>
            </w:r>
          </w:p>
          <w:p w:rsidR="00020E18" w:rsidRPr="006656DA" w:rsidRDefault="00020E18" w:rsidP="002F7A88">
            <w:r>
              <w:t>пунктом</w:t>
            </w:r>
            <w:r w:rsidRPr="006656DA">
              <w:t xml:space="preserve">  6  Порядка  проведения</w:t>
            </w:r>
          </w:p>
          <w:p w:rsidR="00020E18" w:rsidRPr="006656DA" w:rsidRDefault="00020E18" w:rsidP="002F7A88">
            <w:r w:rsidRPr="006656DA">
              <w:t>самообследования  образовательной</w:t>
            </w:r>
          </w:p>
          <w:p w:rsidR="00020E18" w:rsidRPr="006656DA" w:rsidRDefault="00020E18" w:rsidP="002F7A88">
            <w:r w:rsidRPr="006656DA">
              <w:t>организацией,  утвержденного  приказом</w:t>
            </w:r>
          </w:p>
          <w:p w:rsidR="00020E18" w:rsidRPr="006656DA" w:rsidRDefault="00020E18" w:rsidP="002F7A88">
            <w:r w:rsidRPr="006656DA">
              <w:t>Министерства  образования  и  науки</w:t>
            </w:r>
          </w:p>
          <w:p w:rsidR="00020E18" w:rsidRPr="006656DA" w:rsidRDefault="00020E18" w:rsidP="002F7A88">
            <w:r w:rsidRPr="006656DA">
              <w:t>Российской  Федерации  от  14  июня  2013  года</w:t>
            </w:r>
          </w:p>
          <w:p w:rsidR="00020E18" w:rsidRPr="006656DA" w:rsidRDefault="00020E18" w:rsidP="002F7A88">
            <w:r w:rsidRPr="006656DA">
              <w:t>№ 462.</w:t>
            </w:r>
          </w:p>
          <w:p w:rsidR="00020E18" w:rsidRPr="006229C2" w:rsidRDefault="00020E18" w:rsidP="00A113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06" w:type="dxa"/>
            <w:vMerge/>
          </w:tcPr>
          <w:p w:rsidR="00020E18" w:rsidRPr="00EF0927" w:rsidRDefault="00020E18" w:rsidP="00C278D6">
            <w:pPr>
              <w:jc w:val="both"/>
            </w:pPr>
          </w:p>
        </w:tc>
      </w:tr>
      <w:tr w:rsidR="00020E18" w:rsidRPr="006229C2">
        <w:trPr>
          <w:trHeight w:val="326"/>
        </w:trPr>
        <w:tc>
          <w:tcPr>
            <w:tcW w:w="600" w:type="dxa"/>
          </w:tcPr>
          <w:p w:rsidR="00020E18" w:rsidRPr="006229C2" w:rsidRDefault="00020E18" w:rsidP="00A113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03" w:type="dxa"/>
          </w:tcPr>
          <w:p w:rsidR="00020E18" w:rsidRPr="00FC409E" w:rsidRDefault="00020E18" w:rsidP="00525724">
            <w:r w:rsidRPr="00FC409E">
              <w:t xml:space="preserve">На  официальном  сайте  учреждения  </w:t>
            </w:r>
          </w:p>
          <w:p w:rsidR="00020E18" w:rsidRPr="00FC409E" w:rsidRDefault="00020E18" w:rsidP="00525724">
            <w:r w:rsidRPr="00FC409E">
              <w:t>(http://cov.uobodaibo.ru):</w:t>
            </w:r>
          </w:p>
          <w:p w:rsidR="00020E18" w:rsidRPr="00FC409E" w:rsidRDefault="00020E18" w:rsidP="00525724">
            <w:r w:rsidRPr="00FC409E">
              <w:t>- в  подразделе  «Документы»  вместо</w:t>
            </w:r>
          </w:p>
          <w:p w:rsidR="00020E18" w:rsidRPr="00FC409E" w:rsidRDefault="00020E18" w:rsidP="00525724">
            <w:r w:rsidRPr="00FC409E">
              <w:t xml:space="preserve">предписаний  органов,  осуществляющих </w:t>
            </w:r>
          </w:p>
          <w:p w:rsidR="00020E18" w:rsidRPr="00FC409E" w:rsidRDefault="00020E18" w:rsidP="00525724">
            <w:r w:rsidRPr="00FC409E">
              <w:t xml:space="preserve">государственный  контроль  (надзор)  в  сфере </w:t>
            </w:r>
          </w:p>
          <w:p w:rsidR="00020E18" w:rsidRPr="00FC409E" w:rsidRDefault="00020E18" w:rsidP="00525724">
            <w:r w:rsidRPr="00FC409E">
              <w:t>образования, размещены акты проверок;</w:t>
            </w:r>
          </w:p>
          <w:p w:rsidR="00020E18" w:rsidRPr="00FC409E" w:rsidRDefault="00020E18" w:rsidP="00525724">
            <w:r w:rsidRPr="00FC409E">
              <w:t xml:space="preserve">- в  подразделе  «Образование»  не </w:t>
            </w:r>
          </w:p>
          <w:p w:rsidR="00020E18" w:rsidRPr="00FC409E" w:rsidRDefault="00020E18" w:rsidP="00525724">
            <w:r w:rsidRPr="00FC409E">
              <w:t xml:space="preserve">размещена информация о методических и иных </w:t>
            </w:r>
          </w:p>
          <w:p w:rsidR="00020E18" w:rsidRPr="00FC409E" w:rsidRDefault="00020E18" w:rsidP="00525724">
            <w:r w:rsidRPr="00FC409E">
              <w:t>документах,  разработанных  учреждением  для</w:t>
            </w:r>
          </w:p>
          <w:p w:rsidR="00020E18" w:rsidRPr="00FC409E" w:rsidRDefault="00020E18" w:rsidP="00525724">
            <w:r w:rsidRPr="00FC409E">
              <w:t>обеспечения образовательного процесса.</w:t>
            </w:r>
          </w:p>
          <w:p w:rsidR="00020E18" w:rsidRPr="00FC409E" w:rsidRDefault="00020E18" w:rsidP="00525724"/>
          <w:p w:rsidR="00020E18" w:rsidRPr="006229C2" w:rsidRDefault="00020E18" w:rsidP="00A113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8" w:type="dxa"/>
          </w:tcPr>
          <w:p w:rsidR="00020E18" w:rsidRPr="00FC409E" w:rsidRDefault="00020E18" w:rsidP="00525724">
            <w:r w:rsidRPr="00FC409E">
              <w:t xml:space="preserve">На  официальном  сайте  учреждения  </w:t>
            </w:r>
          </w:p>
          <w:p w:rsidR="00020E18" w:rsidRPr="00FC409E" w:rsidRDefault="00020E18" w:rsidP="00525724">
            <w:r w:rsidRPr="00FC409E">
              <w:t>(http://cov.uobodaibo.ru):</w:t>
            </w:r>
          </w:p>
          <w:p w:rsidR="00020E18" w:rsidRPr="00FC409E" w:rsidRDefault="00020E18" w:rsidP="00525724">
            <w:r w:rsidRPr="00FC409E">
              <w:t xml:space="preserve">- в </w:t>
            </w:r>
            <w:r>
              <w:t xml:space="preserve"> подразделе  «Документы»  размещено</w:t>
            </w:r>
          </w:p>
          <w:p w:rsidR="00020E18" w:rsidRPr="00FC409E" w:rsidRDefault="00020E18" w:rsidP="00525724">
            <w:r>
              <w:t xml:space="preserve">предписание </w:t>
            </w:r>
            <w:r w:rsidRPr="00FC409E">
              <w:t xml:space="preserve">органов,  осуществляющих </w:t>
            </w:r>
          </w:p>
          <w:p w:rsidR="00020E18" w:rsidRPr="00FC409E" w:rsidRDefault="00020E18" w:rsidP="00525724">
            <w:r w:rsidRPr="00FC409E">
              <w:t>государственный</w:t>
            </w:r>
            <w:r>
              <w:t xml:space="preserve">  контроль  (надзор)  в  сфере образования,  акты проверок удалены;</w:t>
            </w:r>
          </w:p>
          <w:p w:rsidR="00020E18" w:rsidRPr="00FC409E" w:rsidRDefault="00020E18" w:rsidP="00525724">
            <w:r w:rsidRPr="00FC409E">
              <w:t xml:space="preserve">- </w:t>
            </w:r>
            <w:r>
              <w:t xml:space="preserve">в  подразделе  «Образование»  </w:t>
            </w:r>
          </w:p>
          <w:p w:rsidR="00020E18" w:rsidRPr="00FC409E" w:rsidRDefault="00020E18" w:rsidP="00525724">
            <w:r w:rsidRPr="00FC409E">
              <w:t>размещена информация о методи</w:t>
            </w:r>
            <w:r>
              <w:t xml:space="preserve">ческих и иных </w:t>
            </w:r>
            <w:r w:rsidRPr="00FC409E">
              <w:t>документах,  р</w:t>
            </w:r>
            <w:r>
              <w:t xml:space="preserve">азработанных  учреждением  для </w:t>
            </w:r>
            <w:r w:rsidRPr="00FC409E">
              <w:t>обеспечения образовательного процесса.</w:t>
            </w:r>
          </w:p>
          <w:p w:rsidR="00020E18" w:rsidRPr="006229C2" w:rsidRDefault="00020E18" w:rsidP="00A113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06" w:type="dxa"/>
          </w:tcPr>
          <w:p w:rsidR="00020E18" w:rsidRPr="00FC409E" w:rsidRDefault="00020E18" w:rsidP="00AD18EF">
            <w:r w:rsidRPr="00FC409E">
              <w:t xml:space="preserve">На  официальном  сайте  учреждения  </w:t>
            </w:r>
          </w:p>
          <w:p w:rsidR="00020E18" w:rsidRPr="00FC409E" w:rsidRDefault="00020E18" w:rsidP="00AD18EF">
            <w:r w:rsidRPr="00FC409E">
              <w:t>(http://cov.uobodaibo.ru):</w:t>
            </w:r>
          </w:p>
          <w:p w:rsidR="00020E18" w:rsidRPr="00FC409E" w:rsidRDefault="00020E18" w:rsidP="00AD18EF">
            <w:r w:rsidRPr="00FC409E">
              <w:t xml:space="preserve">- в </w:t>
            </w:r>
            <w:r>
              <w:t xml:space="preserve"> подразделе  «Документы»  размещено</w:t>
            </w:r>
          </w:p>
          <w:p w:rsidR="00020E18" w:rsidRDefault="00020E18" w:rsidP="00525724">
            <w:r w:rsidRPr="00AD18EF">
              <w:t xml:space="preserve">предписание </w:t>
            </w:r>
            <w:r>
              <w:t>Службы по контролю и надзору в сфере образования Иркутской области от 31.03.2016 года №03-04-061/16-п;</w:t>
            </w:r>
          </w:p>
          <w:p w:rsidR="00020E18" w:rsidRDefault="00020E18" w:rsidP="00525724"/>
          <w:p w:rsidR="00020E18" w:rsidRPr="00FC409E" w:rsidRDefault="00020E18" w:rsidP="00AD18EF">
            <w:r>
              <w:t xml:space="preserve">в  подразделе  «Образование»  </w:t>
            </w:r>
          </w:p>
          <w:p w:rsidR="00020E18" w:rsidRDefault="00020E18" w:rsidP="00AD18EF">
            <w:r w:rsidRPr="00FC409E">
              <w:t>размещена информация о методи</w:t>
            </w:r>
            <w:r>
              <w:t xml:space="preserve">ческих и иных </w:t>
            </w:r>
            <w:r w:rsidRPr="00FC409E">
              <w:t>документах,  р</w:t>
            </w:r>
            <w:r>
              <w:t xml:space="preserve">азработанных  учреждением  для </w:t>
            </w:r>
            <w:r w:rsidRPr="00FC409E">
              <w:t xml:space="preserve">обеспечения </w:t>
            </w:r>
          </w:p>
          <w:p w:rsidR="00020E18" w:rsidRPr="00FC409E" w:rsidRDefault="00020E18" w:rsidP="00AD18EF">
            <w:r w:rsidRPr="00FC409E">
              <w:t>образовательного процесса.</w:t>
            </w:r>
          </w:p>
          <w:p w:rsidR="00020E18" w:rsidRPr="00AD18EF" w:rsidRDefault="00020E18" w:rsidP="00525724"/>
        </w:tc>
      </w:tr>
      <w:tr w:rsidR="00020E18" w:rsidRPr="006229C2">
        <w:trPr>
          <w:trHeight w:val="326"/>
        </w:trPr>
        <w:tc>
          <w:tcPr>
            <w:tcW w:w="600" w:type="dxa"/>
          </w:tcPr>
          <w:p w:rsidR="00020E18" w:rsidRPr="006229C2" w:rsidRDefault="00020E18" w:rsidP="00A113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03" w:type="dxa"/>
          </w:tcPr>
          <w:p w:rsidR="00020E18" w:rsidRPr="00FC409E" w:rsidRDefault="00020E18" w:rsidP="00525724">
            <w:r w:rsidRPr="00FC409E">
              <w:t xml:space="preserve">В  заявлении  родителей  (законных </w:t>
            </w:r>
          </w:p>
          <w:p w:rsidR="00020E18" w:rsidRPr="00FC409E" w:rsidRDefault="00020E18" w:rsidP="00525724">
            <w:r w:rsidRPr="00FC409E">
              <w:t xml:space="preserve">представителей)  о  приеме  в  учреждение </w:t>
            </w:r>
          </w:p>
          <w:p w:rsidR="00020E18" w:rsidRPr="00FC409E" w:rsidRDefault="00020E18" w:rsidP="00525724">
            <w:r w:rsidRPr="00FC409E">
              <w:t xml:space="preserve">не  фиксируется  их  согласие  на  обработку </w:t>
            </w:r>
          </w:p>
          <w:p w:rsidR="00020E18" w:rsidRPr="00FC409E" w:rsidRDefault="00020E18" w:rsidP="00525724">
            <w:r w:rsidRPr="00FC409E">
              <w:t xml:space="preserve">своих  персональных  данных  и  персональных </w:t>
            </w:r>
          </w:p>
          <w:p w:rsidR="00020E18" w:rsidRPr="00FC409E" w:rsidRDefault="00020E18" w:rsidP="00525724">
            <w:r w:rsidRPr="00FC409E">
              <w:t xml:space="preserve">данных  ребенка  (предусмотрено  оформление </w:t>
            </w:r>
          </w:p>
          <w:p w:rsidR="00020E18" w:rsidRPr="00FC409E" w:rsidRDefault="00020E18" w:rsidP="00525724">
            <w:r w:rsidRPr="00FC409E">
              <w:t>на отдельном документе).</w:t>
            </w:r>
          </w:p>
          <w:p w:rsidR="00020E18" w:rsidRPr="00FC409E" w:rsidRDefault="00020E18" w:rsidP="00525724"/>
          <w:p w:rsidR="00020E18" w:rsidRPr="00FC409E" w:rsidRDefault="00020E18" w:rsidP="00525724"/>
          <w:p w:rsidR="00020E18" w:rsidRPr="006229C2" w:rsidRDefault="00020E18" w:rsidP="00A113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8" w:type="dxa"/>
          </w:tcPr>
          <w:p w:rsidR="00020E18" w:rsidRDefault="00020E18" w:rsidP="00525724">
            <w:r w:rsidRPr="00FC409E">
              <w:t>В</w:t>
            </w:r>
            <w:r>
              <w:t>несено изменение в</w:t>
            </w:r>
          </w:p>
          <w:p w:rsidR="00020E18" w:rsidRDefault="00020E18" w:rsidP="004D7501">
            <w:r>
              <w:t xml:space="preserve">приложение №1 к правилам приёма обучающихся в </w:t>
            </w:r>
          </w:p>
          <w:p w:rsidR="00020E18" w:rsidRPr="00FC409E" w:rsidRDefault="00020E18" w:rsidP="004D7501">
            <w:r w:rsidRPr="00FC409E">
              <w:t>Муниципальное  казённое</w:t>
            </w:r>
          </w:p>
          <w:p w:rsidR="00020E18" w:rsidRPr="00FC409E" w:rsidRDefault="00020E18" w:rsidP="004D7501">
            <w:r w:rsidRPr="00FC409E">
              <w:t xml:space="preserve">общеобразовательное  учреждение  «Центр </w:t>
            </w:r>
          </w:p>
          <w:p w:rsidR="00020E18" w:rsidRDefault="00020E18" w:rsidP="004D7501">
            <w:r w:rsidRPr="00FC409E">
              <w:t>образования  г. Бодайбо</w:t>
            </w:r>
          </w:p>
          <w:p w:rsidR="00020E18" w:rsidRPr="00FC409E" w:rsidRDefault="00020E18" w:rsidP="00525724">
            <w:r>
              <w:t xml:space="preserve">в </w:t>
            </w:r>
            <w:r w:rsidRPr="00FC409E">
              <w:t xml:space="preserve">заявлении  родителей  (законных </w:t>
            </w:r>
          </w:p>
          <w:p w:rsidR="00020E18" w:rsidRPr="00FC409E" w:rsidRDefault="00020E18" w:rsidP="00525724">
            <w:r w:rsidRPr="00FC409E">
              <w:t xml:space="preserve">представителей)  о  приеме  в  учреждение </w:t>
            </w:r>
          </w:p>
          <w:p w:rsidR="00020E18" w:rsidRPr="00FC409E" w:rsidRDefault="00020E18" w:rsidP="00525724">
            <w:r>
              <w:t>зафиксировано</w:t>
            </w:r>
            <w:r w:rsidRPr="00FC409E">
              <w:t xml:space="preserve">  их  согласие  на  обработку </w:t>
            </w:r>
          </w:p>
          <w:p w:rsidR="00020E18" w:rsidRPr="00FC409E" w:rsidRDefault="00020E18" w:rsidP="00525724">
            <w:r w:rsidRPr="00FC409E">
              <w:t xml:space="preserve">своих  персональных  данных  и  персональных </w:t>
            </w:r>
          </w:p>
          <w:p w:rsidR="00020E18" w:rsidRPr="00FC409E" w:rsidRDefault="00020E18" w:rsidP="00525724">
            <w:r>
              <w:t xml:space="preserve">данных  ребенка  </w:t>
            </w:r>
          </w:p>
          <w:p w:rsidR="00020E18" w:rsidRPr="006229C2" w:rsidRDefault="00020E18" w:rsidP="00A113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06" w:type="dxa"/>
          </w:tcPr>
          <w:p w:rsidR="00020E18" w:rsidRDefault="00020E18" w:rsidP="00525724">
            <w:r>
              <w:t>Приложение №4</w:t>
            </w:r>
          </w:p>
          <w:p w:rsidR="00020E18" w:rsidRPr="00FC409E" w:rsidRDefault="00020E18" w:rsidP="001E05CE">
            <w:r>
              <w:t>Заявление</w:t>
            </w:r>
            <w:r w:rsidRPr="00FC409E">
              <w:t xml:space="preserve">  родителей  (законных </w:t>
            </w:r>
          </w:p>
          <w:p w:rsidR="00020E18" w:rsidRPr="00FC409E" w:rsidRDefault="00020E18" w:rsidP="001E05CE">
            <w:r w:rsidRPr="00FC409E">
              <w:t xml:space="preserve">представителей)  о  приеме  в  учреждение </w:t>
            </w:r>
          </w:p>
          <w:p w:rsidR="00020E18" w:rsidRPr="00C652F4" w:rsidRDefault="00020E18" w:rsidP="001E05CE"/>
        </w:tc>
      </w:tr>
      <w:tr w:rsidR="00020E18" w:rsidRPr="006229C2">
        <w:trPr>
          <w:trHeight w:val="326"/>
        </w:trPr>
        <w:tc>
          <w:tcPr>
            <w:tcW w:w="600" w:type="dxa"/>
          </w:tcPr>
          <w:p w:rsidR="00020E18" w:rsidRDefault="00020E18" w:rsidP="00A113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03" w:type="dxa"/>
          </w:tcPr>
          <w:p w:rsidR="00020E18" w:rsidRPr="00FC409E" w:rsidRDefault="00020E18" w:rsidP="00AE3E4F">
            <w:r w:rsidRPr="00FC409E">
              <w:t xml:space="preserve">5. В  учреждении  перечень  и  содержание </w:t>
            </w:r>
          </w:p>
          <w:p w:rsidR="00020E18" w:rsidRPr="00FC409E" w:rsidRDefault="00020E18" w:rsidP="00AE3E4F">
            <w:r w:rsidRPr="00FC409E">
              <w:t xml:space="preserve">локальных  нормативных  актов, </w:t>
            </w:r>
          </w:p>
          <w:p w:rsidR="00020E18" w:rsidRPr="00FC409E" w:rsidRDefault="00020E18" w:rsidP="00AE3E4F">
            <w:r w:rsidRPr="00FC409E">
              <w:t xml:space="preserve">регламентирующих  основные  вопросы </w:t>
            </w:r>
          </w:p>
          <w:p w:rsidR="00020E18" w:rsidRPr="00FC409E" w:rsidRDefault="00020E18" w:rsidP="00AE3E4F">
            <w:r w:rsidRPr="00FC409E">
              <w:t xml:space="preserve">организации  и  осуществления </w:t>
            </w:r>
          </w:p>
          <w:p w:rsidR="00020E18" w:rsidRPr="00FC409E" w:rsidRDefault="00020E18" w:rsidP="00AE3E4F">
            <w:r w:rsidRPr="00FC409E">
              <w:t xml:space="preserve">образовательной  деятельности, </w:t>
            </w:r>
          </w:p>
          <w:p w:rsidR="00020E18" w:rsidRPr="00FC409E" w:rsidRDefault="00020E18" w:rsidP="00AE3E4F">
            <w:r w:rsidRPr="00FC409E">
              <w:t xml:space="preserve">не  соответствуют  действующему </w:t>
            </w:r>
          </w:p>
          <w:p w:rsidR="00020E18" w:rsidRPr="00FC409E" w:rsidRDefault="00020E18" w:rsidP="00AE3E4F">
            <w:r w:rsidRPr="00FC409E">
              <w:t xml:space="preserve">законодательству  в  сфере  образования, </w:t>
            </w:r>
          </w:p>
          <w:p w:rsidR="00020E18" w:rsidRPr="00FC409E" w:rsidRDefault="00020E18" w:rsidP="00AE3E4F">
            <w:r w:rsidRPr="00FC409E">
              <w:t>а именно:</w:t>
            </w:r>
          </w:p>
          <w:p w:rsidR="00020E18" w:rsidRPr="00FC409E" w:rsidRDefault="00020E18" w:rsidP="00AE3E4F">
            <w:r w:rsidRPr="00FC409E">
              <w:t xml:space="preserve">- не  приняты  локальные  нормативные </w:t>
            </w:r>
          </w:p>
          <w:p w:rsidR="00020E18" w:rsidRPr="00FC409E" w:rsidRDefault="00020E18" w:rsidP="00AE3E4F">
            <w:r w:rsidRPr="00FC409E">
              <w:t xml:space="preserve">акты,  устанавливающие  порядок  освоения </w:t>
            </w:r>
          </w:p>
          <w:p w:rsidR="00020E18" w:rsidRPr="00FC409E" w:rsidRDefault="00020E18" w:rsidP="00AE3E4F">
            <w:r w:rsidRPr="00FC409E">
              <w:t xml:space="preserve">наряду  с  учебными  предметами,  курсами, </w:t>
            </w:r>
          </w:p>
          <w:p w:rsidR="00020E18" w:rsidRPr="00FC409E" w:rsidRDefault="00020E18" w:rsidP="00AE3E4F">
            <w:r w:rsidRPr="00FC409E">
              <w:t>дисциплинами  (модулями)  по  осваиваемой</w:t>
            </w:r>
          </w:p>
          <w:p w:rsidR="00020E18" w:rsidRPr="00FC409E" w:rsidRDefault="00020E18" w:rsidP="00AE3E4F">
            <w:r w:rsidRPr="00FC409E">
              <w:t xml:space="preserve">образовательной  программе  любых  других </w:t>
            </w:r>
          </w:p>
          <w:p w:rsidR="00020E18" w:rsidRPr="00FC409E" w:rsidRDefault="00020E18" w:rsidP="00AE3E4F">
            <w:r w:rsidRPr="00FC409E">
              <w:t xml:space="preserve">учебных  предметов,  курсов,  дисциплин </w:t>
            </w:r>
          </w:p>
          <w:p w:rsidR="00020E18" w:rsidRPr="00FC409E" w:rsidRDefault="00020E18" w:rsidP="00AE3E4F">
            <w:r w:rsidRPr="00FC409E">
              <w:t xml:space="preserve">(модулей),  преподаваемых  в  учреждении  и </w:t>
            </w:r>
          </w:p>
          <w:p w:rsidR="00020E18" w:rsidRPr="00FC409E" w:rsidRDefault="00020E18" w:rsidP="00AE3E4F">
            <w:r w:rsidRPr="00FC409E">
              <w:t xml:space="preserve">других  образовательных  организациях, </w:t>
            </w:r>
          </w:p>
          <w:p w:rsidR="00020E18" w:rsidRPr="00FC409E" w:rsidRDefault="00020E18" w:rsidP="00AE3E4F">
            <w:r w:rsidRPr="00FC409E">
              <w:t xml:space="preserve">одновременное освоение нескольких основных </w:t>
            </w:r>
          </w:p>
          <w:p w:rsidR="00020E18" w:rsidRPr="00FC409E" w:rsidRDefault="00020E18" w:rsidP="00AE3E4F">
            <w:r w:rsidRPr="00FC409E">
              <w:t xml:space="preserve">профессиональных образовательных программ, </w:t>
            </w:r>
          </w:p>
          <w:p w:rsidR="00020E18" w:rsidRPr="00FC409E" w:rsidRDefault="00020E18" w:rsidP="00AE3E4F">
            <w:r w:rsidRPr="00FC409E">
              <w:t xml:space="preserve">порядок  зачёта  учреждением  результатов </w:t>
            </w:r>
          </w:p>
          <w:p w:rsidR="00020E18" w:rsidRPr="00FC409E" w:rsidRDefault="00020E18" w:rsidP="00AE3E4F">
            <w:r w:rsidRPr="00FC409E">
              <w:t xml:space="preserve">освоения  обучающимися  учебных  предметов, </w:t>
            </w:r>
          </w:p>
          <w:p w:rsidR="00020E18" w:rsidRPr="00FC409E" w:rsidRDefault="00020E18" w:rsidP="00AE3E4F">
            <w:r w:rsidRPr="00FC409E">
              <w:t xml:space="preserve">курсов,  дисциплин  (модулей),  практик, </w:t>
            </w:r>
          </w:p>
          <w:p w:rsidR="00020E18" w:rsidRPr="00FC409E" w:rsidRDefault="00020E18" w:rsidP="00AE3E4F">
            <w:r w:rsidRPr="00FC409E">
              <w:t xml:space="preserve">дополнительных  образовательных  программ </w:t>
            </w:r>
          </w:p>
          <w:p w:rsidR="00020E18" w:rsidRPr="00FC409E" w:rsidRDefault="00020E18" w:rsidP="00AE3E4F">
            <w:r w:rsidRPr="00FC409E">
              <w:t xml:space="preserve">в  других  образовательных  организациях, </w:t>
            </w:r>
          </w:p>
          <w:p w:rsidR="00020E18" w:rsidRPr="00FC409E" w:rsidRDefault="00020E18" w:rsidP="00AE3E4F">
            <w:r w:rsidRPr="00FC409E">
              <w:t xml:space="preserve">порядок  посещения  обучающимися  по  своему </w:t>
            </w:r>
          </w:p>
          <w:p w:rsidR="00020E18" w:rsidRPr="00FC409E" w:rsidRDefault="00020E18" w:rsidP="00AE3E4F">
            <w:r w:rsidRPr="00FC409E">
              <w:t xml:space="preserve">выбору  мероприятий,  не  предусмотренных </w:t>
            </w:r>
          </w:p>
          <w:p w:rsidR="00020E18" w:rsidRPr="00FC409E" w:rsidRDefault="00020E18" w:rsidP="00AE3E4F">
            <w:r w:rsidRPr="00FC409E">
              <w:t>учебным планом;</w:t>
            </w:r>
          </w:p>
          <w:p w:rsidR="00020E18" w:rsidRPr="00FC409E" w:rsidRDefault="00020E18" w:rsidP="00AE3E4F">
            <w:r w:rsidRPr="00FC409E">
              <w:t xml:space="preserve">-  учреждением не определено локальным </w:t>
            </w:r>
          </w:p>
          <w:p w:rsidR="00020E18" w:rsidRPr="00FC409E" w:rsidRDefault="00020E18" w:rsidP="00AE3E4F">
            <w:r w:rsidRPr="00FC409E">
              <w:t>нормативным  актом  соотношение  учебной</w:t>
            </w:r>
          </w:p>
          <w:p w:rsidR="00020E18" w:rsidRPr="00FC409E" w:rsidRDefault="00020E18" w:rsidP="00AE3E4F">
            <w:r w:rsidRPr="00FC409E">
              <w:t xml:space="preserve">(преподавательской)  и  другой  педагогической </w:t>
            </w:r>
          </w:p>
          <w:p w:rsidR="00020E18" w:rsidRPr="00FC409E" w:rsidRDefault="00020E18" w:rsidP="00AE3E4F">
            <w:r w:rsidRPr="00FC409E">
              <w:t xml:space="preserve">работы  в  пределах  рабочей  недели  или </w:t>
            </w:r>
          </w:p>
          <w:p w:rsidR="00020E18" w:rsidRPr="00FC409E" w:rsidRDefault="00020E18" w:rsidP="00AE3E4F">
            <w:r w:rsidRPr="00FC409E">
              <w:t>учебного года;</w:t>
            </w:r>
          </w:p>
          <w:p w:rsidR="00020E18" w:rsidRPr="00FC409E" w:rsidRDefault="00020E18" w:rsidP="00AE3E4F">
            <w:r w:rsidRPr="00FC409E">
              <w:t xml:space="preserve">- утвержденные  приказом  от  25  декабря </w:t>
            </w:r>
          </w:p>
          <w:p w:rsidR="00020E18" w:rsidRPr="00FC409E" w:rsidRDefault="00020E18" w:rsidP="00AE3E4F">
            <w:r w:rsidRPr="00FC409E">
              <w:t xml:space="preserve">2014  года  №  64  Правила  приема </w:t>
            </w:r>
          </w:p>
          <w:p w:rsidR="00020E18" w:rsidRPr="00FC409E" w:rsidRDefault="00020E18" w:rsidP="00AE3E4F">
            <w:r w:rsidRPr="00FC409E">
              <w:t>обучающихся  в  Муниципальное  казённое</w:t>
            </w:r>
          </w:p>
          <w:p w:rsidR="00020E18" w:rsidRPr="00FC409E" w:rsidRDefault="00020E18" w:rsidP="00AE3E4F">
            <w:r w:rsidRPr="00FC409E">
              <w:t xml:space="preserve">общеобразовательное  учреждение  «Центр </w:t>
            </w:r>
          </w:p>
          <w:p w:rsidR="00020E18" w:rsidRPr="00FC409E" w:rsidRDefault="00020E18" w:rsidP="00AE3E4F">
            <w:r w:rsidRPr="00FC409E">
              <w:t xml:space="preserve">образования  г. Бодайбо»,  не  приведены </w:t>
            </w:r>
          </w:p>
          <w:p w:rsidR="00020E18" w:rsidRPr="00FC409E" w:rsidRDefault="00020E18" w:rsidP="00AE3E4F">
            <w:r w:rsidRPr="00FC409E">
              <w:t xml:space="preserve">в соответствие  пунктами  9  и  13  Порядка </w:t>
            </w:r>
          </w:p>
          <w:p w:rsidR="00020E18" w:rsidRPr="00FC409E" w:rsidRDefault="00020E18" w:rsidP="00AE3E4F">
            <w:r w:rsidRPr="00FC409E">
              <w:t xml:space="preserve">приема  граждан  на  обучение </w:t>
            </w:r>
          </w:p>
          <w:p w:rsidR="00020E18" w:rsidRPr="00FC409E" w:rsidRDefault="00020E18" w:rsidP="00AE3E4F">
            <w:r w:rsidRPr="00FC409E">
              <w:t>по образовательным  программам  начального</w:t>
            </w:r>
          </w:p>
          <w:p w:rsidR="00020E18" w:rsidRPr="00FC409E" w:rsidRDefault="00020E18" w:rsidP="00AE3E4F">
            <w:r w:rsidRPr="00FC409E">
              <w:t xml:space="preserve">общего,  основного  общего  и  среднего  общего </w:t>
            </w:r>
          </w:p>
          <w:p w:rsidR="00020E18" w:rsidRPr="00FC409E" w:rsidRDefault="00020E18" w:rsidP="00AE3E4F">
            <w:r w:rsidRPr="00FC409E">
              <w:t xml:space="preserve">образования»,  утвержденного  приказом </w:t>
            </w:r>
          </w:p>
          <w:p w:rsidR="00020E18" w:rsidRPr="00FC409E" w:rsidRDefault="00020E18" w:rsidP="00AE3E4F">
            <w:r w:rsidRPr="00FC409E">
              <w:t xml:space="preserve">Министерства  образования  и  науки </w:t>
            </w:r>
          </w:p>
          <w:p w:rsidR="00020E18" w:rsidRPr="00FC409E" w:rsidRDefault="00020E18" w:rsidP="00AE3E4F">
            <w:r w:rsidRPr="00FC409E">
              <w:t xml:space="preserve">Российской Федерации  от 22 января 2014 года </w:t>
            </w:r>
          </w:p>
          <w:p w:rsidR="00020E18" w:rsidRPr="00FC409E" w:rsidRDefault="00020E18" w:rsidP="00AE3E4F">
            <w:r w:rsidRPr="00FC409E">
              <w:t xml:space="preserve">№  32,  в  части  содержания  заявления </w:t>
            </w:r>
          </w:p>
          <w:p w:rsidR="00020E18" w:rsidRPr="00FC409E" w:rsidRDefault="00020E18" w:rsidP="00AE3E4F">
            <w:r w:rsidRPr="00FC409E">
              <w:t xml:space="preserve">родителей  (законных  представителей) </w:t>
            </w:r>
          </w:p>
          <w:p w:rsidR="00020E18" w:rsidRPr="00FC409E" w:rsidRDefault="00020E18" w:rsidP="00AE3E4F">
            <w:r w:rsidRPr="00FC409E">
              <w:t>о приеме в учреждение;</w:t>
            </w:r>
          </w:p>
          <w:p w:rsidR="00020E18" w:rsidRPr="00FC409E" w:rsidRDefault="00020E18" w:rsidP="00AE3E4F">
            <w:r w:rsidRPr="00FC409E">
              <w:t xml:space="preserve">-  утвержденные  приказом от 19 сентября </w:t>
            </w:r>
          </w:p>
          <w:p w:rsidR="00020E18" w:rsidRPr="00FC409E" w:rsidRDefault="00020E18" w:rsidP="00AE3E4F">
            <w:r w:rsidRPr="00FC409E">
              <w:t xml:space="preserve">2015  года  №  1  Правила  внутреннего </w:t>
            </w:r>
          </w:p>
          <w:p w:rsidR="00020E18" w:rsidRPr="00FC409E" w:rsidRDefault="00020E18" w:rsidP="00AE3E4F">
            <w:r w:rsidRPr="00FC409E">
              <w:t xml:space="preserve">распорядка  учащихся  с  превышением </w:t>
            </w:r>
          </w:p>
          <w:p w:rsidR="00020E18" w:rsidRPr="00FC409E" w:rsidRDefault="00020E18" w:rsidP="00AE3E4F">
            <w:r w:rsidRPr="00FC409E">
              <w:t xml:space="preserve">полномочий  дублируют  порядок  применения </w:t>
            </w:r>
          </w:p>
          <w:p w:rsidR="00020E18" w:rsidRPr="00FC409E" w:rsidRDefault="00020E18" w:rsidP="00AE3E4F">
            <w:r w:rsidRPr="00FC409E">
              <w:t xml:space="preserve">к  обучающимся  мер  дисциплинарного </w:t>
            </w:r>
          </w:p>
          <w:p w:rsidR="00020E18" w:rsidRPr="00FC409E" w:rsidRDefault="00020E18" w:rsidP="00AE3E4F">
            <w:r w:rsidRPr="00FC409E">
              <w:t>взыскания;</w:t>
            </w:r>
          </w:p>
          <w:p w:rsidR="00020E18" w:rsidRPr="00FC409E" w:rsidRDefault="00020E18" w:rsidP="00AE3E4F">
            <w:r w:rsidRPr="00FC409E">
              <w:t xml:space="preserve">-  утвержденное  приказом  от  24  декабря </w:t>
            </w:r>
          </w:p>
          <w:p w:rsidR="00020E18" w:rsidRPr="00FC409E" w:rsidRDefault="00020E18" w:rsidP="00AE3E4F">
            <w:r w:rsidRPr="00FC409E">
              <w:t xml:space="preserve">2014  года  №  3  Положение  о  порядке  и </w:t>
            </w:r>
          </w:p>
          <w:p w:rsidR="00020E18" w:rsidRPr="00FC409E" w:rsidRDefault="00020E18" w:rsidP="00AE3E4F">
            <w:r w:rsidRPr="00FC409E">
              <w:t xml:space="preserve">основаниях  перевода,  отчисления  и </w:t>
            </w:r>
          </w:p>
          <w:p w:rsidR="00020E18" w:rsidRPr="00FC409E" w:rsidRDefault="00020E18" w:rsidP="00AE3E4F">
            <w:r w:rsidRPr="00FC409E">
              <w:t xml:space="preserve">восстановления  обучающихся  Муниципального </w:t>
            </w:r>
          </w:p>
          <w:p w:rsidR="00020E18" w:rsidRPr="00FC409E" w:rsidRDefault="00020E18" w:rsidP="00AE3E4F">
            <w:r w:rsidRPr="00FC409E">
              <w:t xml:space="preserve">казённого  общеобразовательного  учреждения </w:t>
            </w:r>
          </w:p>
          <w:p w:rsidR="00020E18" w:rsidRPr="00FC409E" w:rsidRDefault="00020E18" w:rsidP="00AE3E4F">
            <w:r w:rsidRPr="00FC409E">
              <w:t xml:space="preserve">«Центр  образования  г. Бодайбо» </w:t>
            </w:r>
          </w:p>
          <w:p w:rsidR="00020E18" w:rsidRPr="00FC409E" w:rsidRDefault="00020E18" w:rsidP="00AE3E4F">
            <w:r w:rsidRPr="00FC409E">
              <w:t>устанавливает  порядок  перевода  в  другое</w:t>
            </w:r>
          </w:p>
          <w:p w:rsidR="00020E18" w:rsidRPr="00FC409E" w:rsidRDefault="00020E18" w:rsidP="00AE3E4F">
            <w:r w:rsidRPr="00FC409E">
              <w:t>образовательное учреждение;</w:t>
            </w:r>
          </w:p>
          <w:p w:rsidR="00020E18" w:rsidRPr="00FC409E" w:rsidRDefault="00020E18" w:rsidP="00AE3E4F">
            <w:r w:rsidRPr="00FC409E">
              <w:t xml:space="preserve">-  содержание  локальных  нормативных </w:t>
            </w:r>
          </w:p>
          <w:p w:rsidR="00020E18" w:rsidRPr="00FC409E" w:rsidRDefault="00020E18" w:rsidP="00AE3E4F">
            <w:r w:rsidRPr="00FC409E">
              <w:t xml:space="preserve">актов  Положение о  совете  школы, Положение </w:t>
            </w:r>
          </w:p>
          <w:p w:rsidR="00020E18" w:rsidRPr="00FC409E" w:rsidRDefault="00020E18" w:rsidP="00AE3E4F">
            <w:r w:rsidRPr="00FC409E">
              <w:t xml:space="preserve">об  общешкольном  родительском  собрании, </w:t>
            </w:r>
          </w:p>
          <w:p w:rsidR="00020E18" w:rsidRPr="00FC409E" w:rsidRDefault="00020E18" w:rsidP="00AE3E4F">
            <w:r w:rsidRPr="00FC409E">
              <w:t>Положение  об  общем  собрании  трудового</w:t>
            </w:r>
          </w:p>
          <w:p w:rsidR="00020E18" w:rsidRPr="00FC409E" w:rsidRDefault="00020E18" w:rsidP="00AE3E4F">
            <w:r w:rsidRPr="00FC409E">
              <w:t xml:space="preserve">коллектива  не  приведено  в соответствие </w:t>
            </w:r>
          </w:p>
          <w:p w:rsidR="00020E18" w:rsidRPr="00FC409E" w:rsidRDefault="00020E18" w:rsidP="00AE3E4F">
            <w:r w:rsidRPr="00FC409E">
              <w:t xml:space="preserve">с изменениями  законодательства  в  сфере </w:t>
            </w:r>
          </w:p>
          <w:p w:rsidR="00020E18" w:rsidRPr="00FC409E" w:rsidRDefault="00020E18" w:rsidP="00AE3E4F">
            <w:r w:rsidRPr="00FC409E">
              <w:t xml:space="preserve">образования,  в  связи  с утратой  силы  Закона </w:t>
            </w:r>
          </w:p>
          <w:p w:rsidR="00020E18" w:rsidRPr="00FC409E" w:rsidRDefault="00020E18" w:rsidP="00AE3E4F">
            <w:r w:rsidRPr="00FC409E">
              <w:t xml:space="preserve">Российской  Федерации  от  10  июня  1992  года </w:t>
            </w:r>
          </w:p>
          <w:p w:rsidR="00020E18" w:rsidRPr="00FC409E" w:rsidRDefault="00020E18" w:rsidP="00AE3E4F">
            <w:r w:rsidRPr="00FC409E">
              <w:t xml:space="preserve">№  3266-1  «Об  образовании»,  постановления </w:t>
            </w:r>
          </w:p>
          <w:p w:rsidR="00020E18" w:rsidRPr="00FC409E" w:rsidRDefault="00020E18" w:rsidP="00AE3E4F">
            <w:r w:rsidRPr="00FC409E">
              <w:t xml:space="preserve">Правительства  Российской  Федерации </w:t>
            </w:r>
          </w:p>
          <w:p w:rsidR="00020E18" w:rsidRPr="00FC409E" w:rsidRDefault="00020E18" w:rsidP="00AE3E4F">
            <w:r w:rsidRPr="00FC409E">
              <w:t xml:space="preserve">от  3  ноября  1994  года  №  1237 </w:t>
            </w:r>
          </w:p>
          <w:p w:rsidR="00020E18" w:rsidRPr="00FC409E" w:rsidRDefault="00020E18" w:rsidP="00AE3E4F">
            <w:r w:rsidRPr="00FC409E">
              <w:t xml:space="preserve">«Об  утверждении  Типового  положения </w:t>
            </w:r>
          </w:p>
          <w:p w:rsidR="00020E18" w:rsidRPr="00FC409E" w:rsidRDefault="00020E18" w:rsidP="00AE3E4F">
            <w:r w:rsidRPr="00FC409E">
              <w:t xml:space="preserve">о  вечернем  (сменном)  общеобразовательном </w:t>
            </w:r>
          </w:p>
          <w:p w:rsidR="00020E18" w:rsidRPr="00FC409E" w:rsidRDefault="00020E18" w:rsidP="00AE3E4F">
            <w:r w:rsidRPr="00FC409E">
              <w:t xml:space="preserve">учреждении»,  постановления  Правительства </w:t>
            </w:r>
          </w:p>
          <w:p w:rsidR="00020E18" w:rsidRPr="00FC409E" w:rsidRDefault="00020E18" w:rsidP="00AE3E4F">
            <w:r w:rsidRPr="00FC409E">
              <w:t xml:space="preserve">Российской  Федерации  от  19  марта  2001  года </w:t>
            </w:r>
          </w:p>
          <w:p w:rsidR="00020E18" w:rsidRPr="00FC409E" w:rsidRDefault="00020E18" w:rsidP="00AE3E4F">
            <w:r w:rsidRPr="00FC409E">
              <w:t xml:space="preserve">№  196  «Об  утверждении  Типового  положения </w:t>
            </w:r>
          </w:p>
          <w:p w:rsidR="00020E18" w:rsidRPr="00FC409E" w:rsidRDefault="00020E18" w:rsidP="00AE3E4F">
            <w:r w:rsidRPr="00FC409E">
              <w:t>об общеобразовательном учреждении»;</w:t>
            </w:r>
          </w:p>
          <w:p w:rsidR="00020E18" w:rsidRPr="00FC409E" w:rsidRDefault="00020E18" w:rsidP="00AE3E4F">
            <w:r w:rsidRPr="00FC409E">
              <w:t>-  учреждением при принятии  следующих</w:t>
            </w:r>
          </w:p>
          <w:p w:rsidR="00020E18" w:rsidRPr="00FC409E" w:rsidRDefault="00020E18" w:rsidP="00AE3E4F">
            <w:r w:rsidRPr="00FC409E">
              <w:t xml:space="preserve">локальных нормативных актов, затрагивающих </w:t>
            </w:r>
          </w:p>
          <w:p w:rsidR="00020E18" w:rsidRPr="00FC409E" w:rsidRDefault="00020E18" w:rsidP="00AE3E4F">
            <w:r w:rsidRPr="00FC409E">
              <w:t xml:space="preserve">права обучающихся, не учтено мнение советов </w:t>
            </w:r>
          </w:p>
          <w:p w:rsidR="00020E18" w:rsidRPr="00FC409E" w:rsidRDefault="00020E18" w:rsidP="00AE3E4F">
            <w:r w:rsidRPr="00FC409E">
              <w:t xml:space="preserve">обучающихся,  советов  родителей, </w:t>
            </w:r>
          </w:p>
          <w:p w:rsidR="00020E18" w:rsidRPr="00FC409E" w:rsidRDefault="00020E18" w:rsidP="00AE3E4F">
            <w:r w:rsidRPr="00FC409E">
              <w:t xml:space="preserve">представительных  органов  обучающихся: </w:t>
            </w:r>
          </w:p>
          <w:p w:rsidR="00020E18" w:rsidRPr="00FC409E" w:rsidRDefault="00020E18" w:rsidP="00AE3E4F">
            <w:r w:rsidRPr="00FC409E">
              <w:t>Правила  внутреннего  распорядка  учащихся,</w:t>
            </w:r>
          </w:p>
          <w:p w:rsidR="00020E18" w:rsidRPr="00FC409E" w:rsidRDefault="00020E18" w:rsidP="00AE3E4F">
            <w:r w:rsidRPr="00FC409E">
              <w:t xml:space="preserve">Положение  о  порядке  и  основаниях  перевода, </w:t>
            </w:r>
          </w:p>
          <w:p w:rsidR="00020E18" w:rsidRPr="00FC409E" w:rsidRDefault="00020E18" w:rsidP="00AE3E4F">
            <w:r w:rsidRPr="00FC409E">
              <w:t>отчисления  и  восстановления  обучающихся</w:t>
            </w:r>
          </w:p>
          <w:p w:rsidR="00020E18" w:rsidRPr="00FC409E" w:rsidRDefault="00020E18" w:rsidP="00AE3E4F">
            <w:r w:rsidRPr="00FC409E">
              <w:t xml:space="preserve">Муниципального  казённого </w:t>
            </w:r>
          </w:p>
          <w:p w:rsidR="00020E18" w:rsidRPr="00FC409E" w:rsidRDefault="00020E18" w:rsidP="00AE3E4F">
            <w:r w:rsidRPr="00FC409E">
              <w:t xml:space="preserve">общеобразовательного  учреждения  «Центр </w:t>
            </w:r>
          </w:p>
          <w:p w:rsidR="00020E18" w:rsidRPr="00FC409E" w:rsidRDefault="00020E18" w:rsidP="00AE3E4F">
            <w:r w:rsidRPr="00FC409E">
              <w:t xml:space="preserve">образования  г. Бодайбо»,  Положение </w:t>
            </w:r>
          </w:p>
          <w:p w:rsidR="00020E18" w:rsidRPr="00FC409E" w:rsidRDefault="00020E18" w:rsidP="00AE3E4F">
            <w:r w:rsidRPr="00FC409E">
              <w:t xml:space="preserve">об  ученическом  комитете,  Положение </w:t>
            </w:r>
          </w:p>
          <w:p w:rsidR="00020E18" w:rsidRPr="00FC409E" w:rsidRDefault="00020E18" w:rsidP="00AE3E4F">
            <w:r w:rsidRPr="00FC409E">
              <w:t xml:space="preserve">о совете  школы, Положение об общешкольном </w:t>
            </w:r>
          </w:p>
          <w:p w:rsidR="00020E18" w:rsidRPr="00FC409E" w:rsidRDefault="00020E18" w:rsidP="00AE3E4F">
            <w:r w:rsidRPr="00FC409E">
              <w:t>родительском собрании.</w:t>
            </w:r>
          </w:p>
          <w:p w:rsidR="00020E18" w:rsidRDefault="00020E18" w:rsidP="00525724"/>
        </w:tc>
        <w:tc>
          <w:tcPr>
            <w:tcW w:w="3068" w:type="dxa"/>
          </w:tcPr>
          <w:p w:rsidR="00020E18" w:rsidRPr="00FC409E" w:rsidRDefault="00020E18" w:rsidP="00332E3C">
            <w:r>
              <w:t>Приняты</w:t>
            </w:r>
            <w:r w:rsidRPr="00FC409E">
              <w:t xml:space="preserve">локальные  нормативные </w:t>
            </w:r>
          </w:p>
          <w:p w:rsidR="00020E18" w:rsidRDefault="00020E18" w:rsidP="00332E3C">
            <w:r>
              <w:t>акты:</w:t>
            </w:r>
          </w:p>
          <w:p w:rsidR="00020E18" w:rsidRPr="00FC409E" w:rsidRDefault="00020E18" w:rsidP="00332E3C">
            <w:r>
              <w:t>1. Положение о  поряд</w:t>
            </w:r>
            <w:r w:rsidRPr="00FC409E">
              <w:t>к</w:t>
            </w:r>
            <w:r>
              <w:t>е</w:t>
            </w:r>
            <w:r w:rsidRPr="00FC409E">
              <w:t xml:space="preserve">  освоения </w:t>
            </w:r>
          </w:p>
          <w:p w:rsidR="00020E18" w:rsidRPr="00FC409E" w:rsidRDefault="00020E18" w:rsidP="00332E3C">
            <w:r w:rsidRPr="00FC409E">
              <w:t xml:space="preserve">наряду  с  учебными  предметами,  курсами, </w:t>
            </w:r>
          </w:p>
          <w:p w:rsidR="00020E18" w:rsidRPr="00FC409E" w:rsidRDefault="00020E18" w:rsidP="00332E3C">
            <w:r w:rsidRPr="00FC409E">
              <w:t>дисциплинами  (модулями)  по  осваиваемой</w:t>
            </w:r>
          </w:p>
          <w:p w:rsidR="00020E18" w:rsidRPr="00FC409E" w:rsidRDefault="00020E18" w:rsidP="00332E3C">
            <w:r w:rsidRPr="00FC409E">
              <w:t xml:space="preserve">образовательной  программе  любых  других </w:t>
            </w:r>
          </w:p>
          <w:p w:rsidR="00020E18" w:rsidRPr="00FC409E" w:rsidRDefault="00020E18" w:rsidP="00332E3C">
            <w:r w:rsidRPr="00FC409E">
              <w:t xml:space="preserve">учебных  предметов,  курсов,  дисциплин </w:t>
            </w:r>
          </w:p>
          <w:p w:rsidR="00020E18" w:rsidRPr="00FC409E" w:rsidRDefault="00020E18" w:rsidP="00332E3C">
            <w:r w:rsidRPr="00FC409E">
              <w:t xml:space="preserve">(модулей),  преподаваемых  в  учреждении  и </w:t>
            </w:r>
          </w:p>
          <w:p w:rsidR="00020E18" w:rsidRPr="00FC409E" w:rsidRDefault="00020E18" w:rsidP="00332E3C">
            <w:r w:rsidRPr="00FC409E">
              <w:t xml:space="preserve">других  образовательных  организациях, </w:t>
            </w:r>
          </w:p>
          <w:p w:rsidR="00020E18" w:rsidRPr="00FC409E" w:rsidRDefault="00020E18" w:rsidP="00332E3C">
            <w:r w:rsidRPr="00FC409E">
              <w:t xml:space="preserve">одновременное освоение нескольких основных </w:t>
            </w:r>
          </w:p>
          <w:p w:rsidR="00020E18" w:rsidRPr="00FC409E" w:rsidRDefault="00020E18" w:rsidP="00332E3C">
            <w:r w:rsidRPr="00FC409E">
              <w:t>профессион</w:t>
            </w:r>
            <w:r>
              <w:t>альных образовательных программ;</w:t>
            </w:r>
          </w:p>
          <w:p w:rsidR="00020E18" w:rsidRPr="00FC409E" w:rsidRDefault="00020E18" w:rsidP="00332E3C">
            <w:r>
              <w:t>2. Положение о поряд</w:t>
            </w:r>
            <w:r w:rsidRPr="00FC409E">
              <w:t>к</w:t>
            </w:r>
            <w:r>
              <w:t>е</w:t>
            </w:r>
            <w:r w:rsidRPr="00FC409E">
              <w:t xml:space="preserve">  зачёта  учреждением  результатов </w:t>
            </w:r>
          </w:p>
          <w:p w:rsidR="00020E18" w:rsidRPr="00FC409E" w:rsidRDefault="00020E18" w:rsidP="00332E3C">
            <w:r w:rsidRPr="00FC409E">
              <w:t xml:space="preserve">освоения  обучающимися  учебных  предметов, </w:t>
            </w:r>
          </w:p>
          <w:p w:rsidR="00020E18" w:rsidRPr="00FC409E" w:rsidRDefault="00020E18" w:rsidP="00332E3C">
            <w:r w:rsidRPr="00FC409E">
              <w:t xml:space="preserve">курсов,  дисциплин  (модулей),  практик, </w:t>
            </w:r>
          </w:p>
          <w:p w:rsidR="00020E18" w:rsidRPr="00FC409E" w:rsidRDefault="00020E18" w:rsidP="00332E3C">
            <w:r w:rsidRPr="00FC409E">
              <w:t xml:space="preserve">дополнительных  образовательных  программ </w:t>
            </w:r>
          </w:p>
          <w:p w:rsidR="00020E18" w:rsidRPr="00FC409E" w:rsidRDefault="00020E18" w:rsidP="00332E3C">
            <w:r w:rsidRPr="00FC409E">
              <w:t>в  других  образовательных  организациях</w:t>
            </w:r>
            <w:r>
              <w:t>;</w:t>
            </w:r>
          </w:p>
          <w:p w:rsidR="00020E18" w:rsidRPr="00FC409E" w:rsidRDefault="00020E18" w:rsidP="00332E3C">
            <w:r>
              <w:t>3.Положение о поряд</w:t>
            </w:r>
            <w:r w:rsidRPr="00FC409E">
              <w:t>к</w:t>
            </w:r>
            <w:r>
              <w:t>е</w:t>
            </w:r>
            <w:r w:rsidRPr="00FC409E">
              <w:t xml:space="preserve">  посещения  обучающимися  по  своему </w:t>
            </w:r>
          </w:p>
          <w:p w:rsidR="00020E18" w:rsidRPr="00FC409E" w:rsidRDefault="00020E18" w:rsidP="00332E3C">
            <w:r w:rsidRPr="00FC409E">
              <w:t xml:space="preserve">выбору  мероприятий,  не  предусмотренных </w:t>
            </w:r>
          </w:p>
          <w:p w:rsidR="00020E18" w:rsidRPr="00FC409E" w:rsidRDefault="00020E18" w:rsidP="00332E3C">
            <w:r w:rsidRPr="00FC409E">
              <w:t>учебным планом;</w:t>
            </w:r>
          </w:p>
          <w:p w:rsidR="00020E18" w:rsidRPr="00FC409E" w:rsidRDefault="00020E18" w:rsidP="00332E3C">
            <w:r>
              <w:t>4. Положение о</w:t>
            </w:r>
            <w:r w:rsidRPr="00FC409E">
              <w:t xml:space="preserve"> соотношение  учебной</w:t>
            </w:r>
          </w:p>
          <w:p w:rsidR="00020E18" w:rsidRPr="00FC409E" w:rsidRDefault="00020E18" w:rsidP="00332E3C">
            <w:r w:rsidRPr="00FC409E">
              <w:t xml:space="preserve">(преподавательской)  и  другой  педагогической </w:t>
            </w:r>
          </w:p>
          <w:p w:rsidR="00020E18" w:rsidRPr="00FC409E" w:rsidRDefault="00020E18" w:rsidP="00332E3C">
            <w:r w:rsidRPr="00FC409E">
              <w:t xml:space="preserve">работы  в  пределах  рабочей  недели  или </w:t>
            </w:r>
          </w:p>
          <w:p w:rsidR="00020E18" w:rsidRPr="00FC409E" w:rsidRDefault="00020E18" w:rsidP="00332E3C">
            <w:r w:rsidRPr="00FC409E">
              <w:t>учебного года;</w:t>
            </w:r>
          </w:p>
          <w:p w:rsidR="00020E18" w:rsidRDefault="00020E18" w:rsidP="00332E3C">
            <w:r>
              <w:t>Приняты в новой редакции:</w:t>
            </w:r>
          </w:p>
          <w:p w:rsidR="00020E18" w:rsidRPr="00FC409E" w:rsidRDefault="00020E18" w:rsidP="00332E3C">
            <w:r>
              <w:t>1.</w:t>
            </w:r>
            <w:r w:rsidRPr="00FC409E">
              <w:t xml:space="preserve">Правила  приема </w:t>
            </w:r>
          </w:p>
          <w:p w:rsidR="00020E18" w:rsidRPr="00FC409E" w:rsidRDefault="00020E18" w:rsidP="00332E3C">
            <w:r w:rsidRPr="00FC409E">
              <w:t>обучающихся  в  Муниципальное  казённое</w:t>
            </w:r>
          </w:p>
          <w:p w:rsidR="00020E18" w:rsidRPr="00FC409E" w:rsidRDefault="00020E18" w:rsidP="00332E3C">
            <w:r w:rsidRPr="00FC409E">
              <w:t xml:space="preserve">общеобразовательное  учреждение  «Центр </w:t>
            </w:r>
          </w:p>
          <w:p w:rsidR="00020E18" w:rsidRPr="00FC409E" w:rsidRDefault="00020E18" w:rsidP="00332E3C">
            <w:r w:rsidRPr="00FC409E">
              <w:t xml:space="preserve">образования  г. Бодайбо»,  </w:t>
            </w:r>
          </w:p>
          <w:p w:rsidR="00020E18" w:rsidRPr="00FC409E" w:rsidRDefault="00020E18" w:rsidP="00332E3C">
            <w:r>
              <w:t>2.</w:t>
            </w:r>
            <w:r w:rsidRPr="00FC409E">
              <w:t xml:space="preserve">  Правила  внутреннего </w:t>
            </w:r>
          </w:p>
          <w:p w:rsidR="00020E18" w:rsidRDefault="00020E18" w:rsidP="00332E3C">
            <w:r w:rsidRPr="00FC409E">
              <w:t xml:space="preserve">распорядка  </w:t>
            </w:r>
            <w:r>
              <w:t>учащихся</w:t>
            </w:r>
          </w:p>
          <w:p w:rsidR="00020E18" w:rsidRPr="00FC409E" w:rsidRDefault="00020E18" w:rsidP="00332E3C">
            <w:r>
              <w:t xml:space="preserve">3. </w:t>
            </w:r>
            <w:r w:rsidRPr="00FC409E">
              <w:t xml:space="preserve">Положение  о  порядке  и основаниях  перевода,  отчисления  и </w:t>
            </w:r>
          </w:p>
          <w:p w:rsidR="00020E18" w:rsidRPr="00FC409E" w:rsidRDefault="00020E18" w:rsidP="00332E3C">
            <w:r w:rsidRPr="00FC409E">
              <w:t xml:space="preserve">восстановления  обучающихся  Муниципального </w:t>
            </w:r>
          </w:p>
          <w:p w:rsidR="00020E18" w:rsidRPr="00FC409E" w:rsidRDefault="00020E18" w:rsidP="00332E3C">
            <w:r w:rsidRPr="00FC409E">
              <w:t xml:space="preserve">казённого  общеобразовательного  учреждения </w:t>
            </w:r>
          </w:p>
          <w:p w:rsidR="00020E18" w:rsidRPr="00FC409E" w:rsidRDefault="00020E18" w:rsidP="00332E3C">
            <w:r w:rsidRPr="00FC409E">
              <w:t xml:space="preserve">«Центр  образования  г. Бодайбо» </w:t>
            </w:r>
          </w:p>
          <w:p w:rsidR="00020E18" w:rsidRDefault="00020E18" w:rsidP="00332E3C">
            <w:r>
              <w:t xml:space="preserve"> 4. Положение о  Совете  школы;</w:t>
            </w:r>
          </w:p>
          <w:p w:rsidR="00020E18" w:rsidRPr="00FC409E" w:rsidRDefault="00020E18" w:rsidP="00332E3C">
            <w:r>
              <w:t>5.</w:t>
            </w:r>
            <w:r w:rsidRPr="00FC409E">
              <w:t xml:space="preserve"> Положение </w:t>
            </w:r>
          </w:p>
          <w:p w:rsidR="00020E18" w:rsidRPr="00FC409E" w:rsidRDefault="00020E18" w:rsidP="00332E3C">
            <w:r w:rsidRPr="00FC409E">
              <w:t>об  общешк</w:t>
            </w:r>
            <w:r>
              <w:t>ольном  родительском  собрании;</w:t>
            </w:r>
          </w:p>
          <w:p w:rsidR="00020E18" w:rsidRPr="00FC409E" w:rsidRDefault="00020E18" w:rsidP="00332E3C">
            <w:r>
              <w:t xml:space="preserve">6. </w:t>
            </w:r>
            <w:r w:rsidRPr="00FC409E">
              <w:t>Положение  об  общем  собрании  трудового</w:t>
            </w:r>
          </w:p>
          <w:p w:rsidR="00020E18" w:rsidRDefault="00020E18" w:rsidP="00332E3C">
            <w:r w:rsidRPr="00FC409E">
              <w:t>коллектива</w:t>
            </w:r>
            <w:r>
              <w:t>.</w:t>
            </w:r>
          </w:p>
          <w:p w:rsidR="00020E18" w:rsidRDefault="00020E18" w:rsidP="00332E3C"/>
          <w:p w:rsidR="00020E18" w:rsidRDefault="00020E18" w:rsidP="00332E3C"/>
          <w:p w:rsidR="00020E18" w:rsidRDefault="00020E18" w:rsidP="00332E3C"/>
          <w:p w:rsidR="00020E18" w:rsidRPr="00FC409E" w:rsidRDefault="00020E18" w:rsidP="00332E3C">
            <w:r>
              <w:t>Положения:</w:t>
            </w:r>
          </w:p>
          <w:p w:rsidR="00020E18" w:rsidRPr="00FC409E" w:rsidRDefault="00020E18" w:rsidP="00332E3C">
            <w:r w:rsidRPr="00FC409E">
              <w:t>Правила  внутреннего  распорядка  учащихся,</w:t>
            </w:r>
          </w:p>
          <w:p w:rsidR="00020E18" w:rsidRPr="00FC409E" w:rsidRDefault="00020E18" w:rsidP="00332E3C">
            <w:r w:rsidRPr="00FC409E">
              <w:t xml:space="preserve">Положение  о  порядке  и  основаниях  перевода, </w:t>
            </w:r>
          </w:p>
          <w:p w:rsidR="00020E18" w:rsidRPr="00FC409E" w:rsidRDefault="00020E18" w:rsidP="00332E3C">
            <w:r w:rsidRPr="00FC409E">
              <w:t>отчисления  и  восстановления  обучающихся</w:t>
            </w:r>
          </w:p>
          <w:p w:rsidR="00020E18" w:rsidRPr="00FC409E" w:rsidRDefault="00020E18" w:rsidP="00332E3C">
            <w:r w:rsidRPr="00FC409E">
              <w:t xml:space="preserve">Муниципального  казённого </w:t>
            </w:r>
          </w:p>
          <w:p w:rsidR="00020E18" w:rsidRPr="00FC409E" w:rsidRDefault="00020E18" w:rsidP="00332E3C">
            <w:r w:rsidRPr="00FC409E">
              <w:t xml:space="preserve">общеобразовательного  учреждения  «Центр </w:t>
            </w:r>
          </w:p>
          <w:p w:rsidR="00020E18" w:rsidRPr="00FC409E" w:rsidRDefault="00020E18" w:rsidP="00332E3C">
            <w:r w:rsidRPr="00FC409E">
              <w:t xml:space="preserve">образования  г. Бодайбо»,  Положение </w:t>
            </w:r>
          </w:p>
          <w:p w:rsidR="00020E18" w:rsidRPr="00FC409E" w:rsidRDefault="00020E18" w:rsidP="00332E3C">
            <w:r w:rsidRPr="00FC409E">
              <w:t xml:space="preserve">об  ученическом  комитете,  Положение </w:t>
            </w:r>
          </w:p>
          <w:p w:rsidR="00020E18" w:rsidRPr="00FC409E" w:rsidRDefault="00020E18" w:rsidP="00332E3C">
            <w:r>
              <w:t>о С</w:t>
            </w:r>
            <w:r w:rsidRPr="00FC409E">
              <w:t xml:space="preserve">овете  школы, Положение об общешкольном </w:t>
            </w:r>
          </w:p>
          <w:p w:rsidR="00020E18" w:rsidRPr="00FC409E" w:rsidRDefault="00020E18" w:rsidP="00332E3C">
            <w:r w:rsidRPr="00FC409E">
              <w:t>родительском собрании</w:t>
            </w:r>
            <w:r>
              <w:t xml:space="preserve"> приняты с учетом мнения Совета школы в состав которого входят совершеннолетние обучающиеся, родители (законные представители) несовершеннолетних обучающихся, педагогические работники</w:t>
            </w:r>
          </w:p>
        </w:tc>
        <w:tc>
          <w:tcPr>
            <w:tcW w:w="2906" w:type="dxa"/>
          </w:tcPr>
          <w:p w:rsidR="00020E18" w:rsidRDefault="00020E18" w:rsidP="00525724">
            <w:r w:rsidRPr="00C652F4">
              <w:t>Пр</w:t>
            </w:r>
            <w:r>
              <w:t>иложение №5</w:t>
            </w:r>
          </w:p>
          <w:p w:rsidR="00020E18" w:rsidRDefault="00020E18" w:rsidP="00525724">
            <w:r>
              <w:t>Приказ от 01.09.2016г №51</w:t>
            </w:r>
          </w:p>
          <w:p w:rsidR="00020E18" w:rsidRDefault="00020E18" w:rsidP="00525724">
            <w:r>
              <w:t xml:space="preserve">Копии положений. </w:t>
            </w:r>
          </w:p>
          <w:p w:rsidR="00020E18" w:rsidRDefault="00020E18" w:rsidP="00525724"/>
          <w:p w:rsidR="00020E18" w:rsidRPr="00FC409E" w:rsidRDefault="00020E18" w:rsidP="001E05CE">
            <w:r w:rsidRPr="00FC409E">
              <w:t xml:space="preserve">На  официальном  сайте  учреждения  </w:t>
            </w:r>
          </w:p>
          <w:p w:rsidR="00020E18" w:rsidRPr="00FC409E" w:rsidRDefault="00020E18" w:rsidP="001E05CE">
            <w:r w:rsidRPr="00FC409E">
              <w:t>(http://cov.uobodaibo.ru):</w:t>
            </w:r>
          </w:p>
          <w:p w:rsidR="00020E18" w:rsidRDefault="00020E18" w:rsidP="001E05CE">
            <w:r w:rsidRPr="00FC409E">
              <w:t xml:space="preserve">- в </w:t>
            </w:r>
            <w:r>
              <w:t xml:space="preserve"> подразделе  «Структура и органы управления образовательной организацией» размещены :</w:t>
            </w:r>
          </w:p>
          <w:p w:rsidR="00020E18" w:rsidRPr="00FC409E" w:rsidRDefault="00020E18" w:rsidP="00B913EB">
            <w:r w:rsidRPr="00FC409E">
              <w:t xml:space="preserve">Положение </w:t>
            </w:r>
          </w:p>
          <w:p w:rsidR="00020E18" w:rsidRDefault="00020E18" w:rsidP="00B913EB">
            <w:r>
              <w:t>об  ученическом  комитете;</w:t>
            </w:r>
          </w:p>
          <w:p w:rsidR="00020E18" w:rsidRPr="00FC409E" w:rsidRDefault="00020E18" w:rsidP="00B913EB">
            <w:r w:rsidRPr="00FC409E">
              <w:t xml:space="preserve">Положение </w:t>
            </w:r>
          </w:p>
          <w:p w:rsidR="00020E18" w:rsidRPr="00FC409E" w:rsidRDefault="00020E18" w:rsidP="00B913EB">
            <w:r>
              <w:t>о Совете  школы;</w:t>
            </w:r>
            <w:r w:rsidRPr="00FC409E">
              <w:t xml:space="preserve"> Положение об общешкольном </w:t>
            </w:r>
          </w:p>
          <w:p w:rsidR="00020E18" w:rsidRDefault="00020E18" w:rsidP="00B913EB">
            <w:r w:rsidRPr="00FC409E">
              <w:t>родительском собрании</w:t>
            </w:r>
          </w:p>
          <w:p w:rsidR="00020E18" w:rsidRPr="00FC409E" w:rsidRDefault="00020E18" w:rsidP="00B913EB">
            <w:r w:rsidRPr="00FC409E">
              <w:t>Положение  об  общем  собрании  трудового</w:t>
            </w:r>
          </w:p>
          <w:p w:rsidR="00020E18" w:rsidRDefault="00020E18" w:rsidP="00B913EB">
            <w:r w:rsidRPr="00FC409E">
              <w:t>коллектива</w:t>
            </w:r>
            <w:r>
              <w:t>.</w:t>
            </w:r>
          </w:p>
          <w:p w:rsidR="00020E18" w:rsidRDefault="00020E18" w:rsidP="00B913EB"/>
          <w:p w:rsidR="00020E18" w:rsidRPr="00FC409E" w:rsidRDefault="00020E18" w:rsidP="00B913EB">
            <w:r w:rsidRPr="00FC409E">
              <w:t xml:space="preserve">На  официальном  сайте  учреждения  </w:t>
            </w:r>
          </w:p>
          <w:p w:rsidR="00020E18" w:rsidRPr="00FC409E" w:rsidRDefault="00020E18" w:rsidP="00B913EB">
            <w:r w:rsidRPr="00FC409E">
              <w:t>(http://cov.uobodaibo.ru):</w:t>
            </w:r>
          </w:p>
          <w:p w:rsidR="00020E18" w:rsidRDefault="00020E18" w:rsidP="00B913EB">
            <w:r w:rsidRPr="00FC409E">
              <w:t xml:space="preserve">- в </w:t>
            </w:r>
            <w:r>
              <w:t xml:space="preserve"> подразделе  «Документы»</w:t>
            </w:r>
          </w:p>
          <w:p w:rsidR="00020E18" w:rsidRDefault="00020E18" w:rsidP="00B913EB">
            <w:r>
              <w:t>Размещены:</w:t>
            </w:r>
          </w:p>
          <w:p w:rsidR="00020E18" w:rsidRPr="00FC409E" w:rsidRDefault="00020E18" w:rsidP="00BC464B">
            <w:r>
              <w:t>1.</w:t>
            </w:r>
            <w:r w:rsidRPr="00FC409E">
              <w:t xml:space="preserve">Правила  приема </w:t>
            </w:r>
          </w:p>
          <w:p w:rsidR="00020E18" w:rsidRPr="00FC409E" w:rsidRDefault="00020E18" w:rsidP="00BC464B">
            <w:r w:rsidRPr="00FC409E">
              <w:t>обучающихся  в  Муниципальное  казённое</w:t>
            </w:r>
          </w:p>
          <w:p w:rsidR="00020E18" w:rsidRPr="00FC409E" w:rsidRDefault="00020E18" w:rsidP="00BC464B">
            <w:r w:rsidRPr="00FC409E">
              <w:t xml:space="preserve">общеобразовательное  учреждение  «Центр </w:t>
            </w:r>
          </w:p>
          <w:p w:rsidR="00020E18" w:rsidRPr="00FC409E" w:rsidRDefault="00020E18" w:rsidP="00BC464B">
            <w:r w:rsidRPr="00FC409E">
              <w:t xml:space="preserve">образования  г. Бодайбо»,  </w:t>
            </w:r>
          </w:p>
          <w:p w:rsidR="00020E18" w:rsidRPr="00FC409E" w:rsidRDefault="00020E18" w:rsidP="00BC464B">
            <w:r>
              <w:t>2.</w:t>
            </w:r>
            <w:r w:rsidRPr="00FC409E">
              <w:t xml:space="preserve">  Правила  внутреннего </w:t>
            </w:r>
          </w:p>
          <w:p w:rsidR="00020E18" w:rsidRDefault="00020E18" w:rsidP="00BC464B">
            <w:r w:rsidRPr="00FC409E">
              <w:t xml:space="preserve">распорядка  </w:t>
            </w:r>
            <w:r>
              <w:t>учащихся</w:t>
            </w:r>
          </w:p>
          <w:p w:rsidR="00020E18" w:rsidRPr="00FC409E" w:rsidRDefault="00020E18" w:rsidP="00BC464B">
            <w:r>
              <w:t xml:space="preserve">3. </w:t>
            </w:r>
            <w:r w:rsidRPr="00FC409E">
              <w:t xml:space="preserve">Положение  о  порядке  и основаниях  перевода,  отчисления  и </w:t>
            </w:r>
          </w:p>
          <w:p w:rsidR="00020E18" w:rsidRPr="00FC409E" w:rsidRDefault="00020E18" w:rsidP="00BC464B">
            <w:r w:rsidRPr="00FC409E">
              <w:t xml:space="preserve">восстановления  обучающихся  Муниципального </w:t>
            </w:r>
          </w:p>
          <w:p w:rsidR="00020E18" w:rsidRPr="00FC409E" w:rsidRDefault="00020E18" w:rsidP="00BC464B">
            <w:r w:rsidRPr="00FC409E">
              <w:t xml:space="preserve">казённого  общеобразовательного  учреждения </w:t>
            </w:r>
          </w:p>
          <w:p w:rsidR="00020E18" w:rsidRPr="00FC409E" w:rsidRDefault="00020E18" w:rsidP="00BC464B">
            <w:r w:rsidRPr="00FC409E">
              <w:t xml:space="preserve">«Центр  образования  г. Бодайбо» </w:t>
            </w:r>
          </w:p>
          <w:p w:rsidR="00020E18" w:rsidRPr="00C652F4" w:rsidRDefault="00020E18" w:rsidP="00B913EB"/>
        </w:tc>
      </w:tr>
      <w:tr w:rsidR="00020E18" w:rsidRPr="006229C2">
        <w:trPr>
          <w:trHeight w:val="326"/>
        </w:trPr>
        <w:tc>
          <w:tcPr>
            <w:tcW w:w="600" w:type="dxa"/>
          </w:tcPr>
          <w:p w:rsidR="00020E18" w:rsidRDefault="00020E18" w:rsidP="00A113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03" w:type="dxa"/>
          </w:tcPr>
          <w:p w:rsidR="00020E18" w:rsidRPr="00FC409E" w:rsidRDefault="00020E18" w:rsidP="00AE3E4F">
            <w:r w:rsidRPr="00FC409E">
              <w:t xml:space="preserve"> В  учреждении  на  момент  проверки  учитель </w:t>
            </w:r>
          </w:p>
          <w:p w:rsidR="00020E18" w:rsidRPr="00FC409E" w:rsidRDefault="00020E18" w:rsidP="00AE3E4F">
            <w:r w:rsidRPr="00FC409E">
              <w:t xml:space="preserve">информатики  Полтавская  Н.С.  (квалификация </w:t>
            </w:r>
          </w:p>
          <w:p w:rsidR="00020E18" w:rsidRPr="00FC409E" w:rsidRDefault="00020E18" w:rsidP="00AE3E4F">
            <w:r w:rsidRPr="00FC409E">
              <w:t xml:space="preserve">«юрист»)  не  имеет  высшего  или </w:t>
            </w:r>
          </w:p>
          <w:p w:rsidR="00020E18" w:rsidRPr="00FC409E" w:rsidRDefault="00020E18" w:rsidP="00AE3E4F">
            <w:r w:rsidRPr="00FC409E">
              <w:t xml:space="preserve">среднего  профессионального  образования </w:t>
            </w:r>
          </w:p>
          <w:p w:rsidR="00020E18" w:rsidRPr="00FC409E" w:rsidRDefault="00020E18" w:rsidP="00AE3E4F">
            <w:r w:rsidRPr="00FC409E">
              <w:t xml:space="preserve">по  направлению  подготовки  «Образование  и </w:t>
            </w:r>
          </w:p>
          <w:p w:rsidR="00020E18" w:rsidRPr="00FC409E" w:rsidRDefault="00020E18" w:rsidP="00AE3E4F">
            <w:r w:rsidRPr="00FC409E">
              <w:t xml:space="preserve">педагогика»  или  в  области,  соответствующей </w:t>
            </w:r>
          </w:p>
          <w:p w:rsidR="00020E18" w:rsidRPr="00FC409E" w:rsidRDefault="00020E18" w:rsidP="00AE3E4F">
            <w:r w:rsidRPr="00FC409E">
              <w:t xml:space="preserve">преподаваемому  предмету,  либо </w:t>
            </w:r>
          </w:p>
          <w:p w:rsidR="00020E18" w:rsidRPr="00FC409E" w:rsidRDefault="00020E18" w:rsidP="00AE3E4F">
            <w:r w:rsidRPr="00FC409E">
              <w:t xml:space="preserve">дополнительного  профессионального </w:t>
            </w:r>
          </w:p>
          <w:p w:rsidR="00020E18" w:rsidRPr="00FC409E" w:rsidRDefault="00020E18" w:rsidP="00AE3E4F">
            <w:r w:rsidRPr="00FC409E">
              <w:t xml:space="preserve">образования  по  направлению  деятельности </w:t>
            </w:r>
          </w:p>
          <w:p w:rsidR="00020E18" w:rsidRDefault="00020E18" w:rsidP="00AE3E4F">
            <w:r w:rsidRPr="00FC409E">
              <w:t>в образовательном учреждении.</w:t>
            </w:r>
          </w:p>
        </w:tc>
        <w:tc>
          <w:tcPr>
            <w:tcW w:w="3068" w:type="dxa"/>
          </w:tcPr>
          <w:p w:rsidR="00020E18" w:rsidRPr="00FC409E" w:rsidRDefault="00020E18" w:rsidP="00BC464B">
            <w:r>
              <w:t xml:space="preserve"> У</w:t>
            </w:r>
            <w:r w:rsidRPr="00FC409E">
              <w:t xml:space="preserve">читель </w:t>
            </w:r>
          </w:p>
          <w:p w:rsidR="00020E18" w:rsidRPr="00FC409E" w:rsidRDefault="00020E18" w:rsidP="00BC464B">
            <w:r w:rsidRPr="00FC409E">
              <w:t xml:space="preserve">информатики  Полтавская  Н.С.  (квалификация </w:t>
            </w:r>
          </w:p>
          <w:p w:rsidR="00020E18" w:rsidRPr="00FC409E" w:rsidRDefault="00020E18" w:rsidP="00BC464B">
            <w:r w:rsidRPr="00FC409E">
              <w:t xml:space="preserve">«юрист»)  </w:t>
            </w:r>
            <w:r>
              <w:t>уволена по собственному желанию</w:t>
            </w:r>
          </w:p>
        </w:tc>
        <w:tc>
          <w:tcPr>
            <w:tcW w:w="2906" w:type="dxa"/>
          </w:tcPr>
          <w:p w:rsidR="00020E18" w:rsidRDefault="00020E18" w:rsidP="00525724">
            <w:r w:rsidRPr="00BC464B">
              <w:t>Приложение №</w:t>
            </w:r>
            <w:r>
              <w:t>6</w:t>
            </w:r>
          </w:p>
          <w:p w:rsidR="00020E18" w:rsidRPr="00BC464B" w:rsidRDefault="00020E18" w:rsidP="00525724">
            <w:r>
              <w:t>приказ от 31.08.2016г.№26-к</w:t>
            </w:r>
          </w:p>
        </w:tc>
      </w:tr>
      <w:tr w:rsidR="00020E18" w:rsidRPr="006229C2">
        <w:trPr>
          <w:trHeight w:val="326"/>
        </w:trPr>
        <w:tc>
          <w:tcPr>
            <w:tcW w:w="600" w:type="dxa"/>
          </w:tcPr>
          <w:p w:rsidR="00020E18" w:rsidRDefault="00020E18" w:rsidP="00A113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03" w:type="dxa"/>
          </w:tcPr>
          <w:p w:rsidR="00020E18" w:rsidRPr="00FC409E" w:rsidRDefault="00020E18" w:rsidP="00AE3E4F">
            <w:r w:rsidRPr="00FC409E">
              <w:t xml:space="preserve"> В учреждении:</w:t>
            </w:r>
          </w:p>
          <w:p w:rsidR="00020E18" w:rsidRPr="00FC409E" w:rsidRDefault="00020E18" w:rsidP="00AE3E4F">
            <w:r w:rsidRPr="00FC409E">
              <w:t xml:space="preserve">-  при  выдаче  дубликата  не  указывается </w:t>
            </w:r>
          </w:p>
          <w:p w:rsidR="00020E18" w:rsidRPr="00FC409E" w:rsidRDefault="00020E18" w:rsidP="00AE3E4F">
            <w:r w:rsidRPr="00FC409E">
              <w:t>учетный номер записи о выдаче оригинала;</w:t>
            </w:r>
          </w:p>
          <w:p w:rsidR="00020E18" w:rsidRPr="00FC409E" w:rsidRDefault="00020E18" w:rsidP="00AE3E4F">
            <w:r w:rsidRPr="00FC409E">
              <w:t xml:space="preserve">-  списки  выпускников  текущего  года </w:t>
            </w:r>
          </w:p>
          <w:p w:rsidR="00020E18" w:rsidRDefault="00020E18" w:rsidP="00AE3E4F">
            <w:r w:rsidRPr="00FC409E">
              <w:t>вносятся не в алфавитном порядке.</w:t>
            </w:r>
          </w:p>
        </w:tc>
        <w:tc>
          <w:tcPr>
            <w:tcW w:w="3068" w:type="dxa"/>
          </w:tcPr>
          <w:p w:rsidR="00020E18" w:rsidRDefault="00020E18" w:rsidP="00BC464B">
            <w:r>
              <w:t xml:space="preserve">Указан </w:t>
            </w:r>
            <w:r w:rsidRPr="00FC409E">
              <w:t>при  выд</w:t>
            </w:r>
            <w:r>
              <w:t xml:space="preserve">аче  дубликата  </w:t>
            </w:r>
            <w:r w:rsidRPr="00FC409E">
              <w:t>учетный номер записи о выдаче оригинала;</w:t>
            </w:r>
          </w:p>
          <w:p w:rsidR="00020E18" w:rsidRPr="00FC409E" w:rsidRDefault="00020E18" w:rsidP="00BC464B">
            <w:r>
              <w:t>списки выпускников 2016 года внесены в алфавитном порядке</w:t>
            </w:r>
          </w:p>
          <w:p w:rsidR="00020E18" w:rsidRPr="00FC409E" w:rsidRDefault="00020E18" w:rsidP="00525724"/>
        </w:tc>
        <w:tc>
          <w:tcPr>
            <w:tcW w:w="2906" w:type="dxa"/>
          </w:tcPr>
          <w:p w:rsidR="00020E18" w:rsidRDefault="00020E18" w:rsidP="00525724">
            <w:r w:rsidRPr="00BC464B">
              <w:t>Пр</w:t>
            </w:r>
            <w:r>
              <w:t>иложение №7</w:t>
            </w:r>
          </w:p>
          <w:p w:rsidR="00020E18" w:rsidRDefault="00020E18" w:rsidP="00525724">
            <w:r>
              <w:t>Титульный лист и страницы 26,27 Книги учета и записи аттестатов об основном общем образовании;</w:t>
            </w:r>
          </w:p>
          <w:p w:rsidR="00020E18" w:rsidRDefault="00020E18" w:rsidP="00525724">
            <w:bookmarkStart w:id="0" w:name="_GoBack"/>
            <w:bookmarkEnd w:id="0"/>
          </w:p>
          <w:p w:rsidR="00020E18" w:rsidRDefault="00020E18" w:rsidP="00525724">
            <w:r>
              <w:t>Титульный лист и страницы 26,27,30,31 Книги учета записи выданных аттестатов о среднем образовании</w:t>
            </w:r>
          </w:p>
          <w:p w:rsidR="00020E18" w:rsidRPr="00BC464B" w:rsidRDefault="00020E18" w:rsidP="00525724"/>
        </w:tc>
      </w:tr>
      <w:tr w:rsidR="00020E18" w:rsidRPr="006229C2">
        <w:trPr>
          <w:trHeight w:val="326"/>
        </w:trPr>
        <w:tc>
          <w:tcPr>
            <w:tcW w:w="600" w:type="dxa"/>
          </w:tcPr>
          <w:p w:rsidR="00020E18" w:rsidRDefault="00020E18" w:rsidP="00A113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03" w:type="dxa"/>
          </w:tcPr>
          <w:p w:rsidR="00020E18" w:rsidRPr="00FC409E" w:rsidRDefault="00020E18" w:rsidP="00AE3E4F">
            <w:r w:rsidRPr="00FC409E">
              <w:t xml:space="preserve">Учебный  план  учреждения  на  2015-2016 </w:t>
            </w:r>
          </w:p>
          <w:p w:rsidR="00020E18" w:rsidRPr="00FC409E" w:rsidRDefault="00020E18" w:rsidP="00AE3E4F">
            <w:r w:rsidRPr="00FC409E">
              <w:t xml:space="preserve">учебный  год,  утвержденный  приказом </w:t>
            </w:r>
          </w:p>
          <w:p w:rsidR="00020E18" w:rsidRPr="00FC409E" w:rsidRDefault="00020E18" w:rsidP="00AE3E4F">
            <w:r w:rsidRPr="00FC409E">
              <w:t xml:space="preserve">директора  от  1  сентября  2015  года  №  40/1, </w:t>
            </w:r>
          </w:p>
          <w:p w:rsidR="00020E18" w:rsidRPr="00FC409E" w:rsidRDefault="00020E18" w:rsidP="00AE3E4F">
            <w:r w:rsidRPr="00FC409E">
              <w:t>не  соответствует  требованиям  действующего</w:t>
            </w:r>
          </w:p>
          <w:p w:rsidR="00020E18" w:rsidRPr="00FC409E" w:rsidRDefault="00020E18" w:rsidP="00AE3E4F">
            <w:r w:rsidRPr="00FC409E">
              <w:t>законодательства об образовании:</w:t>
            </w:r>
          </w:p>
          <w:p w:rsidR="00020E18" w:rsidRPr="00FC409E" w:rsidRDefault="00020E18" w:rsidP="00AE3E4F">
            <w:r w:rsidRPr="00FC409E">
              <w:t xml:space="preserve">1)  в  перечень  нормативных  правовых  актов, </w:t>
            </w:r>
          </w:p>
          <w:p w:rsidR="00020E18" w:rsidRPr="00FC409E" w:rsidRDefault="00020E18" w:rsidP="00AE3E4F">
            <w:r w:rsidRPr="00FC409E">
              <w:t xml:space="preserve">используемых  при разработке учебного плана, </w:t>
            </w:r>
          </w:p>
          <w:p w:rsidR="00020E18" w:rsidRPr="00FC409E" w:rsidRDefault="00020E18" w:rsidP="00AE3E4F">
            <w:r w:rsidRPr="00FC409E">
              <w:t>включен  нормативный  правовой  акт</w:t>
            </w:r>
          </w:p>
          <w:p w:rsidR="00020E18" w:rsidRPr="00FC409E" w:rsidRDefault="00020E18" w:rsidP="00AE3E4F">
            <w:r w:rsidRPr="00FC409E">
              <w:t xml:space="preserve">(постановление  Правительства  Российской </w:t>
            </w:r>
          </w:p>
          <w:p w:rsidR="00020E18" w:rsidRPr="00FC409E" w:rsidRDefault="00020E18" w:rsidP="00AE3E4F">
            <w:r w:rsidRPr="00FC409E">
              <w:t xml:space="preserve">Федерации  от  03.11.1994  №  1237 </w:t>
            </w:r>
          </w:p>
          <w:p w:rsidR="00020E18" w:rsidRPr="00FC409E" w:rsidRDefault="00020E18" w:rsidP="00AE3E4F">
            <w:r w:rsidRPr="00FC409E">
              <w:t xml:space="preserve">«Об  утверждении  Типового  положения </w:t>
            </w:r>
          </w:p>
          <w:p w:rsidR="00020E18" w:rsidRPr="00FC409E" w:rsidRDefault="00020E18" w:rsidP="00AE3E4F">
            <w:r w:rsidRPr="00FC409E">
              <w:t xml:space="preserve">о  вечернем  (сменном)  общеобразовательном </w:t>
            </w:r>
          </w:p>
          <w:p w:rsidR="00020E18" w:rsidRPr="00FC409E" w:rsidRDefault="00020E18" w:rsidP="00AE3E4F">
            <w:r w:rsidRPr="00FC409E">
              <w:t>учреждении»),  утративший  силу,  и</w:t>
            </w:r>
          </w:p>
          <w:p w:rsidR="00020E18" w:rsidRPr="00FC409E" w:rsidRDefault="00020E18" w:rsidP="00AE3E4F">
            <w:r w:rsidRPr="00FC409E">
              <w:t xml:space="preserve">информационные  письма  Министерства </w:t>
            </w:r>
          </w:p>
          <w:p w:rsidR="00020E18" w:rsidRPr="00FC409E" w:rsidRDefault="00020E18" w:rsidP="00AE3E4F">
            <w:r w:rsidRPr="00FC409E">
              <w:t>образования и науки Российской Федерации;</w:t>
            </w:r>
          </w:p>
          <w:p w:rsidR="00020E18" w:rsidRPr="00FC409E" w:rsidRDefault="00020E18" w:rsidP="00AE3E4F">
            <w:r w:rsidRPr="00FC409E">
              <w:t xml:space="preserve">2)  в  учебном  плане  не  определены  формы </w:t>
            </w:r>
          </w:p>
          <w:p w:rsidR="00020E18" w:rsidRDefault="00020E18" w:rsidP="00AE3E4F">
            <w:r w:rsidRPr="00FC409E">
              <w:t>промежуточной аттестации обучающихся</w:t>
            </w:r>
          </w:p>
          <w:p w:rsidR="00020E18" w:rsidRDefault="00020E18" w:rsidP="00AE3E4F"/>
        </w:tc>
        <w:tc>
          <w:tcPr>
            <w:tcW w:w="3068" w:type="dxa"/>
          </w:tcPr>
          <w:p w:rsidR="00020E18" w:rsidRPr="00FC409E" w:rsidRDefault="00020E18" w:rsidP="00525724">
            <w:r>
              <w:t>Учебный план на 2016-2017 учебный год приведен в соответствие с требованиями действующего законодательства об образовании</w:t>
            </w:r>
          </w:p>
        </w:tc>
        <w:tc>
          <w:tcPr>
            <w:tcW w:w="2906" w:type="dxa"/>
          </w:tcPr>
          <w:p w:rsidR="00020E18" w:rsidRDefault="00020E18" w:rsidP="00525724">
            <w:r w:rsidRPr="00275836">
              <w:t>При</w:t>
            </w:r>
            <w:r>
              <w:t>ложение №8</w:t>
            </w:r>
          </w:p>
          <w:p w:rsidR="00020E18" w:rsidRDefault="00020E18" w:rsidP="00525724">
            <w:r>
              <w:t>Приказ от 31.08.2016г. №26</w:t>
            </w:r>
          </w:p>
          <w:p w:rsidR="00020E18" w:rsidRDefault="00020E18" w:rsidP="00525724"/>
          <w:p w:rsidR="00020E18" w:rsidRDefault="00020E18" w:rsidP="00525724">
            <w:r>
              <w:t>Учебный план на 2016-2017 учебный год размещен</w:t>
            </w:r>
          </w:p>
          <w:p w:rsidR="00020E18" w:rsidRPr="00FC409E" w:rsidRDefault="00020E18" w:rsidP="00275836">
            <w:r>
              <w:t>н</w:t>
            </w:r>
            <w:r w:rsidRPr="00FC409E">
              <w:t xml:space="preserve">а  официальном  сайте  учреждения  </w:t>
            </w:r>
          </w:p>
          <w:p w:rsidR="00020E18" w:rsidRPr="00FC409E" w:rsidRDefault="00020E18" w:rsidP="00275836">
            <w:r w:rsidRPr="00FC409E">
              <w:t>(http://cov.uobodaibo.ru):</w:t>
            </w:r>
          </w:p>
          <w:p w:rsidR="00020E18" w:rsidRDefault="00020E18" w:rsidP="00275836">
            <w:r w:rsidRPr="00FC409E">
              <w:t xml:space="preserve">- в </w:t>
            </w:r>
            <w:r>
              <w:t xml:space="preserve"> подразделе  «Образование»</w:t>
            </w:r>
          </w:p>
          <w:p w:rsidR="00020E18" w:rsidRPr="00275836" w:rsidRDefault="00020E18" w:rsidP="00525724"/>
        </w:tc>
      </w:tr>
      <w:tr w:rsidR="00020E18" w:rsidRPr="006229C2">
        <w:trPr>
          <w:trHeight w:val="7439"/>
        </w:trPr>
        <w:tc>
          <w:tcPr>
            <w:tcW w:w="600" w:type="dxa"/>
          </w:tcPr>
          <w:p w:rsidR="00020E18" w:rsidRDefault="00020E18" w:rsidP="00A113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03" w:type="dxa"/>
          </w:tcPr>
          <w:p w:rsidR="00020E18" w:rsidRPr="00FC409E" w:rsidRDefault="00020E18" w:rsidP="00AE3E4F">
            <w:r w:rsidRPr="00FC409E">
              <w:t xml:space="preserve"> В  структуре  основной  образовательной </w:t>
            </w:r>
          </w:p>
          <w:p w:rsidR="00020E18" w:rsidRPr="00FC409E" w:rsidRDefault="00020E18" w:rsidP="00AE3E4F">
            <w:r w:rsidRPr="00FC409E">
              <w:t xml:space="preserve">программы  основного  общего  и  среднего </w:t>
            </w:r>
          </w:p>
          <w:p w:rsidR="00020E18" w:rsidRPr="00FC409E" w:rsidRDefault="00020E18" w:rsidP="00AE3E4F">
            <w:r w:rsidRPr="00FC409E">
              <w:t xml:space="preserve">общего  образования  Муниципального </w:t>
            </w:r>
          </w:p>
          <w:p w:rsidR="00020E18" w:rsidRPr="00FC409E" w:rsidRDefault="00020E18" w:rsidP="00AE3E4F">
            <w:r w:rsidRPr="00FC409E">
              <w:t xml:space="preserve">казённого  общеобразовательного  учреждения </w:t>
            </w:r>
          </w:p>
          <w:p w:rsidR="00020E18" w:rsidRPr="00FC409E" w:rsidRDefault="00020E18" w:rsidP="00AE3E4F">
            <w:r w:rsidRPr="00FC409E">
              <w:t xml:space="preserve">«Центр  образования  г.  Бодайбо» </w:t>
            </w:r>
          </w:p>
          <w:p w:rsidR="00020E18" w:rsidRPr="00FC409E" w:rsidRDefault="00020E18" w:rsidP="00AE3E4F">
            <w:r w:rsidRPr="00FC409E">
              <w:t xml:space="preserve">Бодайбинского  района  Иркутской  области, </w:t>
            </w:r>
          </w:p>
          <w:p w:rsidR="00020E18" w:rsidRPr="00FC409E" w:rsidRDefault="00020E18" w:rsidP="00AE3E4F">
            <w:r w:rsidRPr="00FC409E">
              <w:t xml:space="preserve">утверждённой  приказом  директора </w:t>
            </w:r>
          </w:p>
          <w:p w:rsidR="00020E18" w:rsidRPr="00FC409E" w:rsidRDefault="00020E18" w:rsidP="00AE3E4F">
            <w:r w:rsidRPr="00FC409E">
              <w:t xml:space="preserve">от  1  сентября  2015  года  №  40/1, </w:t>
            </w:r>
          </w:p>
          <w:p w:rsidR="00020E18" w:rsidRPr="00FC409E" w:rsidRDefault="00020E18" w:rsidP="00AE3E4F">
            <w:r w:rsidRPr="00FC409E">
              <w:t>не представлены: рабочие программы учебных</w:t>
            </w:r>
          </w:p>
          <w:p w:rsidR="00020E18" w:rsidRPr="00FC409E" w:rsidRDefault="00020E18" w:rsidP="00AE3E4F">
            <w:r w:rsidRPr="00FC409E">
              <w:t xml:space="preserve">предметов, курсов; оценочные и методические </w:t>
            </w:r>
          </w:p>
          <w:p w:rsidR="00020E18" w:rsidRPr="00FC409E" w:rsidRDefault="00020E18" w:rsidP="00AE3E4F">
            <w:r w:rsidRPr="00FC409E">
              <w:t>материалы.</w:t>
            </w:r>
          </w:p>
          <w:p w:rsidR="00020E18" w:rsidRDefault="00020E18" w:rsidP="00525724"/>
        </w:tc>
        <w:tc>
          <w:tcPr>
            <w:tcW w:w="3068" w:type="dxa"/>
          </w:tcPr>
          <w:p w:rsidR="00020E18" w:rsidRPr="00FC409E" w:rsidRDefault="00020E18" w:rsidP="00951E6D">
            <w:r>
              <w:t>Основная образовательная</w:t>
            </w:r>
          </w:p>
          <w:p w:rsidR="00020E18" w:rsidRPr="00FC409E" w:rsidRDefault="00020E18" w:rsidP="00951E6D">
            <w:r w:rsidRPr="00FC409E">
              <w:t>программ</w:t>
            </w:r>
            <w:r>
              <w:t>а</w:t>
            </w:r>
            <w:r w:rsidRPr="00FC409E">
              <w:t xml:space="preserve">  основного  общего  и  среднего </w:t>
            </w:r>
          </w:p>
          <w:p w:rsidR="00020E18" w:rsidRPr="00FC409E" w:rsidRDefault="00020E18" w:rsidP="00951E6D">
            <w:r w:rsidRPr="00FC409E">
              <w:t xml:space="preserve">общего  образования  </w:t>
            </w:r>
            <w:r>
              <w:t xml:space="preserve">утверждена в новой редакции </w:t>
            </w:r>
          </w:p>
          <w:p w:rsidR="00020E18" w:rsidRPr="00FC409E" w:rsidRDefault="00020E18" w:rsidP="00525724"/>
        </w:tc>
        <w:tc>
          <w:tcPr>
            <w:tcW w:w="2906" w:type="dxa"/>
          </w:tcPr>
          <w:p w:rsidR="00020E18" w:rsidRDefault="00020E18" w:rsidP="00525724">
            <w:r>
              <w:t>Приложение №9</w:t>
            </w:r>
          </w:p>
          <w:p w:rsidR="00020E18" w:rsidRDefault="00020E18" w:rsidP="00525724">
            <w:r w:rsidRPr="00951E6D">
              <w:t>Приказ от 31.08.2016г. №27</w:t>
            </w:r>
            <w:r>
              <w:t xml:space="preserve"> Об утверждении основной образовательной программы</w:t>
            </w:r>
          </w:p>
          <w:p w:rsidR="00020E18" w:rsidRDefault="00020E18" w:rsidP="00525724"/>
          <w:p w:rsidR="00020E18" w:rsidRPr="00FC409E" w:rsidRDefault="00020E18" w:rsidP="00951E6D">
            <w:r>
              <w:t>Основная образовательная</w:t>
            </w:r>
          </w:p>
          <w:p w:rsidR="00020E18" w:rsidRPr="00FC409E" w:rsidRDefault="00020E18" w:rsidP="00951E6D">
            <w:r w:rsidRPr="00FC409E">
              <w:t>программ</w:t>
            </w:r>
            <w:r>
              <w:t>а</w:t>
            </w:r>
            <w:r w:rsidRPr="00FC409E">
              <w:t xml:space="preserve">  основного  общего  и  среднего </w:t>
            </w:r>
          </w:p>
          <w:p w:rsidR="00020E18" w:rsidRPr="00FC409E" w:rsidRDefault="00020E18" w:rsidP="00951E6D">
            <w:r w:rsidRPr="00FC409E">
              <w:t xml:space="preserve">общего  образования  </w:t>
            </w:r>
          </w:p>
          <w:p w:rsidR="00020E18" w:rsidRDefault="00020E18" w:rsidP="00951E6D">
            <w:r>
              <w:t>размещена</w:t>
            </w:r>
          </w:p>
          <w:p w:rsidR="00020E18" w:rsidRPr="00FC409E" w:rsidRDefault="00020E18" w:rsidP="00951E6D">
            <w:r>
              <w:t>н</w:t>
            </w:r>
            <w:r w:rsidRPr="00FC409E">
              <w:t xml:space="preserve">а  официальном  сайте  учреждения  </w:t>
            </w:r>
          </w:p>
          <w:p w:rsidR="00020E18" w:rsidRPr="00FC409E" w:rsidRDefault="00020E18" w:rsidP="00951E6D">
            <w:r w:rsidRPr="00FC409E">
              <w:t>(http://cov.uobodaibo.ru):</w:t>
            </w:r>
          </w:p>
          <w:p w:rsidR="00020E18" w:rsidRDefault="00020E18" w:rsidP="00951E6D">
            <w:r w:rsidRPr="00FC409E">
              <w:t xml:space="preserve">- в </w:t>
            </w:r>
            <w:r>
              <w:t xml:space="preserve"> подразделе  «Образование»</w:t>
            </w:r>
          </w:p>
          <w:p w:rsidR="00020E18" w:rsidRDefault="00020E18" w:rsidP="00951E6D"/>
          <w:p w:rsidR="00020E18" w:rsidRPr="00FC409E" w:rsidRDefault="00020E18" w:rsidP="00256B70">
            <w:r>
              <w:t>Р</w:t>
            </w:r>
            <w:r w:rsidRPr="00FC409E">
              <w:t>абочие программы учебных</w:t>
            </w:r>
          </w:p>
          <w:p w:rsidR="00020E18" w:rsidRDefault="00020E18" w:rsidP="00256B70">
            <w:r w:rsidRPr="00FC409E">
              <w:t>предметов</w:t>
            </w:r>
          </w:p>
          <w:p w:rsidR="00020E18" w:rsidRDefault="00020E18" w:rsidP="00256B70">
            <w:r>
              <w:t>размещена</w:t>
            </w:r>
          </w:p>
          <w:p w:rsidR="00020E18" w:rsidRPr="00FC409E" w:rsidRDefault="00020E18" w:rsidP="00256B70">
            <w:r>
              <w:t>н</w:t>
            </w:r>
            <w:r w:rsidRPr="00FC409E">
              <w:t xml:space="preserve">а  официальном  сайте  учреждения  </w:t>
            </w:r>
          </w:p>
          <w:p w:rsidR="00020E18" w:rsidRPr="00FC409E" w:rsidRDefault="00020E18" w:rsidP="00256B70">
            <w:r w:rsidRPr="00FC409E">
              <w:t>(http://cov.uobodaibo.ru):</w:t>
            </w:r>
          </w:p>
          <w:p w:rsidR="00020E18" w:rsidRDefault="00020E18" w:rsidP="00256B70">
            <w:r w:rsidRPr="00FC409E">
              <w:t xml:space="preserve">- в </w:t>
            </w:r>
            <w:r>
              <w:t xml:space="preserve"> подразделе  «Образование»</w:t>
            </w:r>
          </w:p>
          <w:p w:rsidR="00020E18" w:rsidRPr="00951E6D" w:rsidRDefault="00020E18" w:rsidP="00256B70"/>
        </w:tc>
      </w:tr>
      <w:tr w:rsidR="00020E18" w:rsidRPr="006229C2">
        <w:trPr>
          <w:trHeight w:val="326"/>
        </w:trPr>
        <w:tc>
          <w:tcPr>
            <w:tcW w:w="600" w:type="dxa"/>
          </w:tcPr>
          <w:p w:rsidR="00020E18" w:rsidRDefault="00020E18" w:rsidP="00A113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03" w:type="dxa"/>
          </w:tcPr>
          <w:p w:rsidR="00020E18" w:rsidRPr="00FC409E" w:rsidRDefault="00020E18" w:rsidP="00AE3E4F">
            <w:r w:rsidRPr="00FC409E">
              <w:t xml:space="preserve"> Календарным  учебным  графиком  учреждения </w:t>
            </w:r>
          </w:p>
          <w:p w:rsidR="00020E18" w:rsidRPr="00FC409E" w:rsidRDefault="00020E18" w:rsidP="00AE3E4F">
            <w:r w:rsidRPr="00FC409E">
              <w:t>на  2015-2016  учебный  год,  утвержденным</w:t>
            </w:r>
          </w:p>
          <w:p w:rsidR="00020E18" w:rsidRPr="00FC409E" w:rsidRDefault="00020E18" w:rsidP="00AE3E4F">
            <w:r w:rsidRPr="00FC409E">
              <w:t xml:space="preserve">приказом  директора  от  1  сентября  2015  года </w:t>
            </w:r>
          </w:p>
          <w:p w:rsidR="00020E18" w:rsidRPr="00FC409E" w:rsidRDefault="00020E18" w:rsidP="00AE3E4F">
            <w:r w:rsidRPr="00FC409E">
              <w:t xml:space="preserve">№  40/4,  пунктом  3.7  Положения  о  формах, </w:t>
            </w:r>
          </w:p>
          <w:p w:rsidR="00020E18" w:rsidRPr="00FC409E" w:rsidRDefault="00020E18" w:rsidP="00AE3E4F">
            <w:r w:rsidRPr="00FC409E">
              <w:t xml:space="preserve">периодичности  и  порядке  текущего  контроля </w:t>
            </w:r>
          </w:p>
          <w:p w:rsidR="00020E18" w:rsidRPr="00FC409E" w:rsidRDefault="00020E18" w:rsidP="00AE3E4F">
            <w:r w:rsidRPr="00FC409E">
              <w:t xml:space="preserve">успеваемости  и  промежуточной  аттестации </w:t>
            </w:r>
          </w:p>
          <w:p w:rsidR="00020E18" w:rsidRPr="00FC409E" w:rsidRDefault="00020E18" w:rsidP="00AE3E4F">
            <w:r w:rsidRPr="00FC409E">
              <w:t xml:space="preserve">обучающихся  в  МКОУ  «Центре  образования </w:t>
            </w:r>
          </w:p>
          <w:p w:rsidR="00020E18" w:rsidRPr="00FC409E" w:rsidRDefault="00020E18" w:rsidP="00AE3E4F">
            <w:r w:rsidRPr="00FC409E">
              <w:t xml:space="preserve">г.  Бодайбо»,  утвержденного  приказом </w:t>
            </w:r>
          </w:p>
          <w:p w:rsidR="00020E18" w:rsidRPr="00FC409E" w:rsidRDefault="00020E18" w:rsidP="00AE3E4F">
            <w:r w:rsidRPr="00FC409E">
              <w:t xml:space="preserve">директора  от  25  декабря  2014  года  №  64, </w:t>
            </w:r>
          </w:p>
          <w:p w:rsidR="00020E18" w:rsidRPr="00FC409E" w:rsidRDefault="00020E18" w:rsidP="00AE3E4F">
            <w:r w:rsidRPr="00FC409E">
              <w:t xml:space="preserve">не  предусмотрена  промежуточная  аттестация </w:t>
            </w:r>
          </w:p>
          <w:p w:rsidR="00020E18" w:rsidRDefault="00020E18" w:rsidP="00AE3E4F">
            <w:r w:rsidRPr="00FC409E">
              <w:t>в 9, 12 классах.</w:t>
            </w:r>
          </w:p>
        </w:tc>
        <w:tc>
          <w:tcPr>
            <w:tcW w:w="3068" w:type="dxa"/>
          </w:tcPr>
          <w:p w:rsidR="00020E18" w:rsidRPr="00FC409E" w:rsidRDefault="00020E18" w:rsidP="00256B70">
            <w:r w:rsidRPr="00FC409E">
              <w:t xml:space="preserve">Календарным  учебным  графиком  учреждения </w:t>
            </w:r>
          </w:p>
          <w:p w:rsidR="00020E18" w:rsidRPr="00FC409E" w:rsidRDefault="00020E18" w:rsidP="00256B70">
            <w:r>
              <w:t>на  2016-2017</w:t>
            </w:r>
            <w:r w:rsidRPr="00FC409E">
              <w:t xml:space="preserve">  учебный  год,  утвержденным</w:t>
            </w:r>
          </w:p>
          <w:p w:rsidR="00020E18" w:rsidRPr="00FC409E" w:rsidRDefault="00020E18" w:rsidP="00256B70">
            <w:r w:rsidRPr="00FC409E">
              <w:t xml:space="preserve">приказом  директора  от  1  сентября  2015  года </w:t>
            </w:r>
          </w:p>
          <w:p w:rsidR="00020E18" w:rsidRPr="00FC409E" w:rsidRDefault="00020E18" w:rsidP="00256B70">
            <w:r w:rsidRPr="00FC409E">
              <w:t>№</w:t>
            </w:r>
            <w:r>
              <w:t xml:space="preserve">  40/4,  пунктом  3.7  Положение</w:t>
            </w:r>
            <w:r w:rsidRPr="00FC409E">
              <w:t xml:space="preserve">  о  формах, </w:t>
            </w:r>
          </w:p>
          <w:p w:rsidR="00020E18" w:rsidRPr="00FC409E" w:rsidRDefault="00020E18" w:rsidP="00256B70">
            <w:r w:rsidRPr="00FC409E">
              <w:t xml:space="preserve">периодичности  и  порядке  текущего  контроля </w:t>
            </w:r>
          </w:p>
          <w:p w:rsidR="00020E18" w:rsidRPr="00FC409E" w:rsidRDefault="00020E18" w:rsidP="00256B70">
            <w:r w:rsidRPr="00FC409E">
              <w:t xml:space="preserve">успеваемости  и  промежуточной  аттестации </w:t>
            </w:r>
          </w:p>
          <w:p w:rsidR="00020E18" w:rsidRPr="00FC409E" w:rsidRDefault="00020E18" w:rsidP="00256B70">
            <w:r w:rsidRPr="00FC409E">
              <w:t xml:space="preserve">обучающихся  в  МКОУ  «Центре  образования </w:t>
            </w:r>
          </w:p>
          <w:p w:rsidR="00020E18" w:rsidRPr="00FC409E" w:rsidRDefault="00020E18" w:rsidP="00256B70">
            <w:r w:rsidRPr="00FC409E">
              <w:t xml:space="preserve">г.  Бодайбо»,  утвержденного  приказом </w:t>
            </w:r>
          </w:p>
          <w:p w:rsidR="00020E18" w:rsidRPr="00FC409E" w:rsidRDefault="00020E18" w:rsidP="00256B70">
            <w:r w:rsidRPr="00FC409E">
              <w:t xml:space="preserve">директора  от  25  декабря  2014  года  №  64, </w:t>
            </w:r>
          </w:p>
          <w:p w:rsidR="00020E18" w:rsidRPr="00FC409E" w:rsidRDefault="00020E18" w:rsidP="00256B70">
            <w:r w:rsidRPr="00FC409E">
              <w:t xml:space="preserve">не  предусмотрена  промежуточная  аттестация </w:t>
            </w:r>
          </w:p>
          <w:p w:rsidR="00020E18" w:rsidRPr="00FC409E" w:rsidRDefault="00020E18" w:rsidP="00256B70">
            <w:r w:rsidRPr="00FC409E">
              <w:t>в 9, 12 классах.</w:t>
            </w:r>
          </w:p>
        </w:tc>
        <w:tc>
          <w:tcPr>
            <w:tcW w:w="2906" w:type="dxa"/>
          </w:tcPr>
          <w:p w:rsidR="00020E18" w:rsidRDefault="00020E18" w:rsidP="00E575EF">
            <w:r w:rsidRPr="00C652F4">
              <w:t>Пр</w:t>
            </w:r>
            <w:r>
              <w:t>иложение №10</w:t>
            </w:r>
          </w:p>
          <w:p w:rsidR="00020E18" w:rsidRDefault="00020E18" w:rsidP="00E575EF">
            <w:r>
              <w:t>Приказ от 01.09.2016г №51 об утверждении положений;</w:t>
            </w:r>
          </w:p>
          <w:p w:rsidR="00020E18" w:rsidRDefault="00020E18" w:rsidP="00E575EF">
            <w:r>
              <w:t>Приказ от 31.08.2016г. №29 Об утверждении календарного учебного графика</w:t>
            </w:r>
          </w:p>
          <w:p w:rsidR="00020E18" w:rsidRDefault="00020E18" w:rsidP="00E575EF"/>
          <w:p w:rsidR="00020E18" w:rsidRPr="00FC409E" w:rsidRDefault="00020E18" w:rsidP="00041F1B">
            <w:r w:rsidRPr="00041F1B">
              <w:t>К</w:t>
            </w:r>
            <w:r>
              <w:t>алендарный учебный график н 2016-2017 учебный год размещен н</w:t>
            </w:r>
            <w:r w:rsidRPr="00FC409E">
              <w:t xml:space="preserve">а  официальном  сайте  учреждения  </w:t>
            </w:r>
          </w:p>
          <w:p w:rsidR="00020E18" w:rsidRPr="00FC409E" w:rsidRDefault="00020E18" w:rsidP="00041F1B">
            <w:r w:rsidRPr="00FC409E">
              <w:t>(http://cov.uobodaibo.ru):</w:t>
            </w:r>
          </w:p>
          <w:p w:rsidR="00020E18" w:rsidRDefault="00020E18" w:rsidP="00041F1B">
            <w:r w:rsidRPr="00FC409E">
              <w:t xml:space="preserve">- в </w:t>
            </w:r>
            <w:r>
              <w:t xml:space="preserve"> подразделе  «Образование»;</w:t>
            </w:r>
          </w:p>
          <w:p w:rsidR="00020E18" w:rsidRPr="00FC409E" w:rsidRDefault="00020E18" w:rsidP="00041F1B">
            <w:r>
              <w:t>Положение</w:t>
            </w:r>
            <w:r w:rsidRPr="00FC409E">
              <w:t xml:space="preserve">  о  формах, </w:t>
            </w:r>
          </w:p>
          <w:p w:rsidR="00020E18" w:rsidRPr="00FC409E" w:rsidRDefault="00020E18" w:rsidP="00041F1B">
            <w:r w:rsidRPr="00FC409E">
              <w:t xml:space="preserve">периодичности  и  порядке  текущего  контроля </w:t>
            </w:r>
          </w:p>
          <w:p w:rsidR="00020E18" w:rsidRPr="00FC409E" w:rsidRDefault="00020E18" w:rsidP="00041F1B">
            <w:r w:rsidRPr="00FC409E">
              <w:t xml:space="preserve">успеваемости  и  промежуточной  аттестации </w:t>
            </w:r>
          </w:p>
          <w:p w:rsidR="00020E18" w:rsidRPr="00FC409E" w:rsidRDefault="00020E18" w:rsidP="00041F1B">
            <w:r w:rsidRPr="00FC409E">
              <w:t xml:space="preserve">обучающихся  в  МКОУ  «Центре  образования </w:t>
            </w:r>
          </w:p>
          <w:p w:rsidR="00020E18" w:rsidRPr="00FC409E" w:rsidRDefault="00020E18" w:rsidP="00191149">
            <w:r w:rsidRPr="00FC409E">
              <w:t xml:space="preserve">г.  Бодайбо»,  </w:t>
            </w:r>
            <w:r>
              <w:t>размещено н</w:t>
            </w:r>
            <w:r w:rsidRPr="00FC409E">
              <w:t xml:space="preserve">а  официальном  сайте  учреждения  </w:t>
            </w:r>
          </w:p>
          <w:p w:rsidR="00020E18" w:rsidRPr="00FC409E" w:rsidRDefault="00020E18" w:rsidP="00191149">
            <w:r w:rsidRPr="00FC409E">
              <w:t>(http://cov.uobodaibo.ru):</w:t>
            </w:r>
          </w:p>
          <w:p w:rsidR="00020E18" w:rsidRDefault="00020E18" w:rsidP="00191149">
            <w:r w:rsidRPr="00FC409E">
              <w:t xml:space="preserve">- в </w:t>
            </w:r>
            <w:r>
              <w:t xml:space="preserve"> подразделе  «Документы»</w:t>
            </w:r>
          </w:p>
          <w:p w:rsidR="00020E18" w:rsidRPr="00041F1B" w:rsidRDefault="00020E18" w:rsidP="00041F1B"/>
        </w:tc>
      </w:tr>
      <w:tr w:rsidR="00020E18" w:rsidRPr="006229C2">
        <w:trPr>
          <w:trHeight w:val="326"/>
        </w:trPr>
        <w:tc>
          <w:tcPr>
            <w:tcW w:w="600" w:type="dxa"/>
          </w:tcPr>
          <w:p w:rsidR="00020E18" w:rsidRPr="00536E86" w:rsidRDefault="00020E18" w:rsidP="00A113AA">
            <w:pPr>
              <w:jc w:val="both"/>
            </w:pPr>
          </w:p>
        </w:tc>
        <w:tc>
          <w:tcPr>
            <w:tcW w:w="3103" w:type="dxa"/>
          </w:tcPr>
          <w:p w:rsidR="00020E18" w:rsidRDefault="00020E18" w:rsidP="00AE3E4F"/>
        </w:tc>
        <w:tc>
          <w:tcPr>
            <w:tcW w:w="3068" w:type="dxa"/>
          </w:tcPr>
          <w:p w:rsidR="00020E18" w:rsidRPr="00FC409E" w:rsidRDefault="00020E18" w:rsidP="00525724"/>
        </w:tc>
        <w:tc>
          <w:tcPr>
            <w:tcW w:w="2906" w:type="dxa"/>
          </w:tcPr>
          <w:p w:rsidR="00020E18" w:rsidRPr="00FA3EF8" w:rsidRDefault="00020E18" w:rsidP="00525724"/>
        </w:tc>
      </w:tr>
    </w:tbl>
    <w:p w:rsidR="00020E18" w:rsidRPr="006229C2" w:rsidRDefault="00020E18" w:rsidP="00525724">
      <w:pPr>
        <w:jc w:val="both"/>
        <w:rPr>
          <w:sz w:val="28"/>
          <w:szCs w:val="28"/>
        </w:rPr>
      </w:pPr>
    </w:p>
    <w:p w:rsidR="00020E18" w:rsidRPr="00A302D8" w:rsidRDefault="00020E18" w:rsidP="00525724">
      <w:pPr>
        <w:rPr>
          <w:sz w:val="28"/>
          <w:szCs w:val="28"/>
        </w:rPr>
      </w:pPr>
      <w:r w:rsidRPr="00A302D8">
        <w:rPr>
          <w:sz w:val="28"/>
          <w:szCs w:val="28"/>
        </w:rPr>
        <w:object w:dxaOrig="892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537277149" r:id="rId5"/>
        </w:object>
      </w:r>
    </w:p>
    <w:p w:rsidR="00020E18" w:rsidRDefault="00020E18" w:rsidP="00525724">
      <w:pPr>
        <w:jc w:val="center"/>
        <w:rPr>
          <w:b/>
          <w:bCs/>
          <w:sz w:val="28"/>
          <w:szCs w:val="28"/>
        </w:rPr>
      </w:pPr>
    </w:p>
    <w:p w:rsidR="00020E18" w:rsidRDefault="00020E18" w:rsidP="00525724">
      <w:pPr>
        <w:jc w:val="center"/>
        <w:rPr>
          <w:b/>
          <w:bCs/>
          <w:sz w:val="28"/>
          <w:szCs w:val="28"/>
        </w:rPr>
      </w:pPr>
    </w:p>
    <w:p w:rsidR="00020E18" w:rsidRDefault="00020E18" w:rsidP="00525724">
      <w:pPr>
        <w:jc w:val="center"/>
        <w:rPr>
          <w:b/>
          <w:bCs/>
          <w:sz w:val="28"/>
          <w:szCs w:val="28"/>
        </w:rPr>
      </w:pPr>
    </w:p>
    <w:p w:rsidR="00020E18" w:rsidRDefault="00020E18" w:rsidP="00525724">
      <w:pPr>
        <w:jc w:val="center"/>
        <w:rPr>
          <w:b/>
          <w:bCs/>
          <w:sz w:val="28"/>
          <w:szCs w:val="28"/>
        </w:rPr>
      </w:pPr>
    </w:p>
    <w:p w:rsidR="00020E18" w:rsidRDefault="00020E18" w:rsidP="00525724">
      <w:pPr>
        <w:jc w:val="center"/>
        <w:rPr>
          <w:b/>
          <w:bCs/>
          <w:sz w:val="28"/>
          <w:szCs w:val="28"/>
        </w:rPr>
      </w:pPr>
    </w:p>
    <w:p w:rsidR="00020E18" w:rsidRDefault="00020E18" w:rsidP="00525724">
      <w:pPr>
        <w:jc w:val="center"/>
        <w:rPr>
          <w:b/>
          <w:bCs/>
          <w:sz w:val="28"/>
          <w:szCs w:val="28"/>
        </w:rPr>
      </w:pPr>
    </w:p>
    <w:p w:rsidR="00020E18" w:rsidRDefault="00020E18" w:rsidP="00525724">
      <w:pPr>
        <w:jc w:val="center"/>
        <w:rPr>
          <w:b/>
          <w:bCs/>
          <w:sz w:val="28"/>
          <w:szCs w:val="28"/>
        </w:rPr>
      </w:pPr>
    </w:p>
    <w:p w:rsidR="00020E18" w:rsidRDefault="00020E18" w:rsidP="00525724">
      <w:pPr>
        <w:jc w:val="center"/>
        <w:rPr>
          <w:b/>
          <w:bCs/>
          <w:sz w:val="28"/>
          <w:szCs w:val="28"/>
        </w:rPr>
      </w:pPr>
    </w:p>
    <w:p w:rsidR="00020E18" w:rsidRDefault="00020E18" w:rsidP="00525724">
      <w:pPr>
        <w:jc w:val="center"/>
        <w:rPr>
          <w:b/>
          <w:bCs/>
          <w:sz w:val="28"/>
          <w:szCs w:val="28"/>
        </w:rPr>
      </w:pPr>
    </w:p>
    <w:p w:rsidR="00020E18" w:rsidRDefault="00020E18" w:rsidP="00525724">
      <w:pPr>
        <w:jc w:val="center"/>
        <w:rPr>
          <w:b/>
          <w:bCs/>
          <w:sz w:val="28"/>
          <w:szCs w:val="28"/>
        </w:rPr>
      </w:pPr>
    </w:p>
    <w:p w:rsidR="00020E18" w:rsidRDefault="00020E18" w:rsidP="00525724">
      <w:pPr>
        <w:jc w:val="center"/>
        <w:rPr>
          <w:b/>
          <w:bCs/>
          <w:sz w:val="28"/>
          <w:szCs w:val="28"/>
        </w:rPr>
      </w:pPr>
    </w:p>
    <w:p w:rsidR="00020E18" w:rsidRDefault="00020E18" w:rsidP="00525724">
      <w:pPr>
        <w:rPr>
          <w:b/>
          <w:bCs/>
          <w:sz w:val="28"/>
          <w:szCs w:val="28"/>
        </w:rPr>
      </w:pPr>
    </w:p>
    <w:p w:rsidR="00020E18" w:rsidRDefault="00020E18" w:rsidP="00525724">
      <w:pPr>
        <w:rPr>
          <w:b/>
          <w:bCs/>
          <w:sz w:val="28"/>
          <w:szCs w:val="28"/>
        </w:rPr>
      </w:pPr>
    </w:p>
    <w:p w:rsidR="00020E18" w:rsidRDefault="00020E18"/>
    <w:sectPr w:rsidR="00020E18" w:rsidSect="00571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7760"/>
    <w:rsid w:val="00020E18"/>
    <w:rsid w:val="00041F1B"/>
    <w:rsid w:val="000816E1"/>
    <w:rsid w:val="000B4BC4"/>
    <w:rsid w:val="00167D67"/>
    <w:rsid w:val="00191149"/>
    <w:rsid w:val="001974B8"/>
    <w:rsid w:val="001E05CE"/>
    <w:rsid w:val="00202B2F"/>
    <w:rsid w:val="00256B70"/>
    <w:rsid w:val="00275836"/>
    <w:rsid w:val="002B4504"/>
    <w:rsid w:val="002C4579"/>
    <w:rsid w:val="002F7A88"/>
    <w:rsid w:val="0031071D"/>
    <w:rsid w:val="00332E3C"/>
    <w:rsid w:val="00407760"/>
    <w:rsid w:val="00451D89"/>
    <w:rsid w:val="004C19F6"/>
    <w:rsid w:val="004D7501"/>
    <w:rsid w:val="00525724"/>
    <w:rsid w:val="00536E86"/>
    <w:rsid w:val="00555893"/>
    <w:rsid w:val="005712A3"/>
    <w:rsid w:val="005D6B3C"/>
    <w:rsid w:val="006229C2"/>
    <w:rsid w:val="006656DA"/>
    <w:rsid w:val="00684077"/>
    <w:rsid w:val="006F2F9F"/>
    <w:rsid w:val="00700BF0"/>
    <w:rsid w:val="00715D66"/>
    <w:rsid w:val="00725E60"/>
    <w:rsid w:val="00733259"/>
    <w:rsid w:val="00764A79"/>
    <w:rsid w:val="007965B4"/>
    <w:rsid w:val="00800E0E"/>
    <w:rsid w:val="00865AD3"/>
    <w:rsid w:val="00871361"/>
    <w:rsid w:val="008F5BA6"/>
    <w:rsid w:val="00951E6D"/>
    <w:rsid w:val="0098092F"/>
    <w:rsid w:val="009D2454"/>
    <w:rsid w:val="00A0129B"/>
    <w:rsid w:val="00A113AA"/>
    <w:rsid w:val="00A26893"/>
    <w:rsid w:val="00A302D8"/>
    <w:rsid w:val="00A542DD"/>
    <w:rsid w:val="00A93E6E"/>
    <w:rsid w:val="00AD18EF"/>
    <w:rsid w:val="00AE3E4F"/>
    <w:rsid w:val="00B41829"/>
    <w:rsid w:val="00B837B3"/>
    <w:rsid w:val="00B913EB"/>
    <w:rsid w:val="00BB40BB"/>
    <w:rsid w:val="00BC464B"/>
    <w:rsid w:val="00C278D6"/>
    <w:rsid w:val="00C628EB"/>
    <w:rsid w:val="00C652F4"/>
    <w:rsid w:val="00D11674"/>
    <w:rsid w:val="00D721DE"/>
    <w:rsid w:val="00DB1143"/>
    <w:rsid w:val="00E259E4"/>
    <w:rsid w:val="00E50637"/>
    <w:rsid w:val="00E575EF"/>
    <w:rsid w:val="00EE7A05"/>
    <w:rsid w:val="00EF0927"/>
    <w:rsid w:val="00F6579E"/>
    <w:rsid w:val="00FA3EF8"/>
    <w:rsid w:val="00FC0331"/>
    <w:rsid w:val="00FC409E"/>
    <w:rsid w:val="00FD3BB2"/>
    <w:rsid w:val="00FE3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149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00E0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354</TotalTime>
  <Pages>13</Pages>
  <Words>2515</Words>
  <Characters>14341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20</cp:revision>
  <cp:lastPrinted>2016-10-06T08:36:00Z</cp:lastPrinted>
  <dcterms:created xsi:type="dcterms:W3CDTF">2016-09-20T02:39:00Z</dcterms:created>
  <dcterms:modified xsi:type="dcterms:W3CDTF">2016-10-06T08:39:00Z</dcterms:modified>
</cp:coreProperties>
</file>